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73853" w14:textId="77777777" w:rsidR="00E10540" w:rsidRPr="00E10540" w:rsidRDefault="00E10540" w:rsidP="00D1389B">
      <w:pPr>
        <w:rPr>
          <w:rFonts w:ascii="Calibri" w:hAnsi="Calibri" w:cs="Calibri"/>
          <w:sz w:val="12"/>
        </w:rPr>
      </w:pPr>
      <w:bookmarkStart w:id="0" w:name="To"/>
      <w:bookmarkEnd w:id="0"/>
    </w:p>
    <w:p w14:paraId="342872A3" w14:textId="77777777" w:rsidR="00D1389B" w:rsidRPr="00A3734B" w:rsidRDefault="00D1389B" w:rsidP="00D1389B">
      <w:pPr>
        <w:rPr>
          <w:rFonts w:ascii="Calibri" w:hAnsi="Calibri" w:cs="Calibri"/>
          <w:sz w:val="26"/>
          <w:szCs w:val="26"/>
        </w:rPr>
      </w:pPr>
      <w:r w:rsidRPr="00A3734B">
        <w:rPr>
          <w:rFonts w:ascii="Calibri" w:hAnsi="Calibri" w:cs="Calibri"/>
          <w:sz w:val="26"/>
          <w:szCs w:val="26"/>
        </w:rPr>
        <w:t>Dear</w:t>
      </w:r>
      <w:r w:rsidR="00503D03" w:rsidRPr="00A3734B">
        <w:rPr>
          <w:rFonts w:ascii="Calibri" w:hAnsi="Calibri" w:cs="Calibri"/>
          <w:sz w:val="26"/>
          <w:szCs w:val="26"/>
        </w:rPr>
        <w:t xml:space="preserve"> Parent/Guardian</w:t>
      </w:r>
    </w:p>
    <w:p w14:paraId="0EC2B0AF" w14:textId="77777777" w:rsidR="00D1389B" w:rsidRPr="00A3734B" w:rsidRDefault="00D1389B" w:rsidP="00D1389B">
      <w:pPr>
        <w:rPr>
          <w:rFonts w:ascii="Calibri" w:hAnsi="Calibri" w:cs="Calibri"/>
          <w:sz w:val="26"/>
          <w:szCs w:val="26"/>
        </w:rPr>
      </w:pPr>
    </w:p>
    <w:p w14:paraId="5E00D867" w14:textId="2E2605B2" w:rsidR="00503D03" w:rsidRPr="00A3734B" w:rsidRDefault="002C6673" w:rsidP="00503D03">
      <w:pPr>
        <w:jc w:val="both"/>
        <w:rPr>
          <w:rFonts w:ascii="Calibri" w:hAnsi="Calibri" w:cs="Calibri"/>
          <w:sz w:val="26"/>
          <w:szCs w:val="26"/>
        </w:rPr>
      </w:pPr>
      <w:r>
        <w:rPr>
          <w:rFonts w:ascii="Calibri" w:hAnsi="Calibri" w:cs="Calibri"/>
          <w:b/>
          <w:sz w:val="26"/>
          <w:szCs w:val="26"/>
        </w:rPr>
        <w:t>Corby Library</w:t>
      </w:r>
      <w:r w:rsidR="00156307" w:rsidRPr="00A3734B">
        <w:rPr>
          <w:rFonts w:ascii="Calibri" w:hAnsi="Calibri" w:cs="Calibri"/>
          <w:sz w:val="26"/>
          <w:szCs w:val="26"/>
        </w:rPr>
        <w:t xml:space="preserve"> are visiting </w:t>
      </w:r>
      <w:r>
        <w:rPr>
          <w:rFonts w:ascii="Calibri" w:hAnsi="Calibri" w:cs="Calibri"/>
          <w:b/>
          <w:sz w:val="26"/>
          <w:szCs w:val="26"/>
        </w:rPr>
        <w:t xml:space="preserve">Studfall Infant Academy </w:t>
      </w:r>
      <w:r w:rsidR="00EB6293" w:rsidRPr="00A3734B">
        <w:rPr>
          <w:rFonts w:ascii="Calibri" w:hAnsi="Calibri" w:cs="Calibri"/>
          <w:sz w:val="26"/>
          <w:szCs w:val="26"/>
        </w:rPr>
        <w:t xml:space="preserve">on the </w:t>
      </w:r>
      <w:r w:rsidR="00EF501B">
        <w:rPr>
          <w:rFonts w:ascii="Calibri" w:hAnsi="Calibri" w:cs="Calibri"/>
          <w:b/>
          <w:sz w:val="26"/>
          <w:szCs w:val="26"/>
        </w:rPr>
        <w:t>14</w:t>
      </w:r>
      <w:r w:rsidR="00EF501B" w:rsidRPr="00EF501B">
        <w:rPr>
          <w:rFonts w:ascii="Calibri" w:hAnsi="Calibri" w:cs="Calibri"/>
          <w:b/>
          <w:sz w:val="26"/>
          <w:szCs w:val="26"/>
          <w:vertAlign w:val="superscript"/>
        </w:rPr>
        <w:t>th</w:t>
      </w:r>
      <w:r w:rsidR="00EF501B">
        <w:rPr>
          <w:rFonts w:ascii="Calibri" w:hAnsi="Calibri" w:cs="Calibri"/>
          <w:b/>
          <w:sz w:val="26"/>
          <w:szCs w:val="26"/>
        </w:rPr>
        <w:t xml:space="preserve"> May (Wednesday) </w:t>
      </w:r>
      <w:r w:rsidR="00C46EDA" w:rsidRPr="00A3734B">
        <w:rPr>
          <w:rFonts w:ascii="Calibri" w:hAnsi="Calibri" w:cs="Calibri"/>
          <w:sz w:val="26"/>
          <w:szCs w:val="26"/>
        </w:rPr>
        <w:t xml:space="preserve">and </w:t>
      </w:r>
      <w:r w:rsidR="008E45F7" w:rsidRPr="00A3734B">
        <w:rPr>
          <w:rFonts w:ascii="Calibri" w:hAnsi="Calibri" w:cs="Calibri"/>
          <w:sz w:val="26"/>
          <w:szCs w:val="26"/>
        </w:rPr>
        <w:t xml:space="preserve">we would like </w:t>
      </w:r>
      <w:r w:rsidR="002D11CB" w:rsidRPr="00A3734B">
        <w:rPr>
          <w:rFonts w:ascii="Calibri" w:hAnsi="Calibri" w:cs="Calibri"/>
          <w:sz w:val="26"/>
          <w:szCs w:val="26"/>
        </w:rPr>
        <w:t xml:space="preserve">to offer a free library membership to all children that visit.  </w:t>
      </w:r>
    </w:p>
    <w:p w14:paraId="617AD569" w14:textId="77777777" w:rsidR="00D1389B" w:rsidRPr="00A3734B" w:rsidRDefault="00D1389B" w:rsidP="00D1389B">
      <w:pPr>
        <w:rPr>
          <w:rFonts w:ascii="Calibri" w:hAnsi="Calibri" w:cs="Calibri"/>
          <w:sz w:val="26"/>
          <w:szCs w:val="26"/>
        </w:rPr>
      </w:pPr>
    </w:p>
    <w:p w14:paraId="701D4339" w14:textId="6C038E2F" w:rsidR="005E6EB0" w:rsidRDefault="00BD0ED0" w:rsidP="00AE5E8A">
      <w:pPr>
        <w:rPr>
          <w:rFonts w:ascii="Times New Roman" w:hAnsi="Times New Roman"/>
          <w:sz w:val="20"/>
          <w:lang w:eastAsia="en-GB"/>
        </w:rPr>
      </w:pPr>
      <w:r w:rsidRPr="00476D60">
        <w:rPr>
          <w:rFonts w:ascii="Calibri" w:hAnsi="Calibri" w:cs="Calibri"/>
          <w:sz w:val="26"/>
          <w:szCs w:val="26"/>
        </w:rPr>
        <w:t>There are lots of exciting things you can use your library card for.</w:t>
      </w:r>
      <w:r w:rsidR="00960D40">
        <w:rPr>
          <w:rFonts w:ascii="Calibri" w:hAnsi="Calibri" w:cs="Calibri"/>
          <w:sz w:val="26"/>
          <w:szCs w:val="26"/>
        </w:rPr>
        <w:t xml:space="preserve"> </w:t>
      </w:r>
      <w:r w:rsidRPr="00476D60">
        <w:rPr>
          <w:rFonts w:ascii="Calibri" w:hAnsi="Calibri" w:cs="Calibri"/>
          <w:sz w:val="26"/>
          <w:szCs w:val="26"/>
        </w:rPr>
        <w:t xml:space="preserve"> Children can borrow from a wide range of great books for FREE, from story books, picture books</w:t>
      </w:r>
      <w:r w:rsidR="00960D40">
        <w:rPr>
          <w:rFonts w:ascii="Calibri" w:hAnsi="Calibri" w:cs="Calibri"/>
          <w:sz w:val="26"/>
          <w:szCs w:val="26"/>
        </w:rPr>
        <w:t xml:space="preserve"> and </w:t>
      </w:r>
      <w:r w:rsidRPr="00476D60">
        <w:rPr>
          <w:rFonts w:ascii="Calibri" w:hAnsi="Calibri" w:cs="Calibri"/>
          <w:sz w:val="26"/>
          <w:szCs w:val="26"/>
        </w:rPr>
        <w:t>audio books to fact books, and even download free ebooks and audiobooks to their device. They can also join in fun activities that we run for children throughout the year and particularly during school holidays</w:t>
      </w:r>
      <w:r w:rsidR="006A6B6B">
        <w:rPr>
          <w:rFonts w:ascii="Calibri" w:hAnsi="Calibri" w:cs="Calibri"/>
          <w:sz w:val="26"/>
          <w:szCs w:val="26"/>
        </w:rPr>
        <w:t xml:space="preserve">.  </w:t>
      </w:r>
      <w:r w:rsidRPr="00963C22">
        <w:rPr>
          <w:rFonts w:ascii="Calibri" w:hAnsi="Calibri" w:cs="Calibri"/>
          <w:sz w:val="26"/>
          <w:szCs w:val="26"/>
        </w:rPr>
        <w:t>More information can be found on our Facebook page or on the events calendar at</w:t>
      </w:r>
      <w:r w:rsidR="00932B00">
        <w:rPr>
          <w:rStyle w:val="normaltextrun"/>
          <w:rFonts w:ascii="Calibri" w:hAnsi="Calibri" w:cs="Calibri"/>
          <w:sz w:val="26"/>
          <w:szCs w:val="26"/>
        </w:rPr>
        <w:t xml:space="preserve">:- </w:t>
      </w:r>
      <w:r w:rsidR="00AE5E8A">
        <w:rPr>
          <w:rStyle w:val="normaltextrun"/>
          <w:rFonts w:ascii="Calibri" w:hAnsi="Calibri" w:cs="Calibri"/>
          <w:sz w:val="26"/>
          <w:szCs w:val="26"/>
        </w:rPr>
        <w:fldChar w:fldCharType="begin"/>
      </w:r>
      <w:r w:rsidR="00AE5E8A">
        <w:rPr>
          <w:rStyle w:val="normaltextrun"/>
          <w:rFonts w:ascii="Calibri" w:hAnsi="Calibri" w:cs="Calibri"/>
          <w:sz w:val="26"/>
          <w:szCs w:val="26"/>
        </w:rPr>
        <w:instrText xml:space="preserve"> LINK </w:instrText>
      </w:r>
      <w:r w:rsidR="005E6EB0">
        <w:rPr>
          <w:rStyle w:val="normaltextrun"/>
          <w:rFonts w:ascii="Calibri" w:hAnsi="Calibri" w:cs="Calibri"/>
          <w:sz w:val="26"/>
          <w:szCs w:val="26"/>
        </w:rPr>
        <w:instrText xml:space="preserve">Excel.Sheet.12 https://nnugov.sharepoint.com/sites/-Libs-NLIS/Shared%20Documents/Marketing%20North%20Libs%20Only/Library%20Service%20Friendlyurls_NNC_2023.xlsx Sheet1!R18C2 </w:instrText>
      </w:r>
      <w:r w:rsidR="00AE5E8A">
        <w:rPr>
          <w:rStyle w:val="normaltextrun"/>
          <w:rFonts w:ascii="Calibri" w:hAnsi="Calibri" w:cs="Calibri"/>
          <w:sz w:val="26"/>
          <w:szCs w:val="26"/>
        </w:rPr>
        <w:instrText xml:space="preserve">\a \f 4 \h  \* MERGEFORMAT </w:instrText>
      </w:r>
      <w:r w:rsidR="00AE5E8A">
        <w:rPr>
          <w:rStyle w:val="normaltextrun"/>
          <w:rFonts w:ascii="Calibri" w:hAnsi="Calibri" w:cs="Calibri"/>
          <w:sz w:val="26"/>
          <w:szCs w:val="26"/>
        </w:rPr>
        <w:fldChar w:fldCharType="separate"/>
      </w:r>
    </w:p>
    <w:p w14:paraId="2590BEF4" w14:textId="3CFA5069" w:rsidR="005E6EB0" w:rsidRPr="005E6EB0" w:rsidRDefault="005E6EB0" w:rsidP="005E6EB0">
      <w:pPr>
        <w:rPr>
          <w:rFonts w:ascii="Calibri" w:hAnsi="Calibri" w:cs="Calibri"/>
          <w:color w:val="0563C1"/>
          <w:sz w:val="26"/>
          <w:szCs w:val="26"/>
          <w:u w:val="single"/>
          <w:lang w:eastAsia="en-GB"/>
        </w:rPr>
      </w:pPr>
      <w:hyperlink r:id="rId12" w:history="1">
        <w:r w:rsidRPr="005E6EB0">
          <w:rPr>
            <w:rFonts w:ascii="Calibri" w:hAnsi="Calibri" w:cs="Calibri"/>
            <w:color w:val="0563C1"/>
            <w:sz w:val="26"/>
            <w:szCs w:val="26"/>
            <w:u w:val="single"/>
            <w:lang w:eastAsia="en-GB"/>
          </w:rPr>
          <w:t>www.northnorthants.gov.uk/whatson</w:t>
        </w:r>
      </w:hyperlink>
    </w:p>
    <w:p w14:paraId="0B727CE4" w14:textId="7CF21165" w:rsidR="00BD0ED0" w:rsidRDefault="00AE5E8A" w:rsidP="00AE5E8A">
      <w:pPr>
        <w:rPr>
          <w:rStyle w:val="eop"/>
          <w:rFonts w:ascii="Calibri" w:hAnsi="Calibri"/>
          <w:color w:val="000000"/>
          <w:sz w:val="26"/>
          <w:szCs w:val="26"/>
          <w:shd w:val="clear" w:color="auto" w:fill="FFFFFF"/>
        </w:rPr>
      </w:pPr>
      <w:r>
        <w:rPr>
          <w:rStyle w:val="normaltextrun"/>
          <w:rFonts w:ascii="Calibri" w:hAnsi="Calibri" w:cs="Calibri"/>
          <w:sz w:val="26"/>
          <w:szCs w:val="26"/>
        </w:rPr>
        <w:fldChar w:fldCharType="end"/>
      </w:r>
    </w:p>
    <w:p w14:paraId="098FF1D8" w14:textId="77777777" w:rsidR="00D1389B" w:rsidRPr="00A3734B" w:rsidRDefault="00D1389B" w:rsidP="00D1389B">
      <w:pPr>
        <w:rPr>
          <w:rFonts w:ascii="Calibri" w:hAnsi="Calibri" w:cs="Calibri"/>
          <w:sz w:val="26"/>
          <w:szCs w:val="26"/>
        </w:rPr>
      </w:pPr>
    </w:p>
    <w:p w14:paraId="723DA4F0" w14:textId="71538171" w:rsidR="00503D03" w:rsidRPr="00A3734B" w:rsidRDefault="005F71F7" w:rsidP="005F71F7">
      <w:pPr>
        <w:jc w:val="both"/>
        <w:rPr>
          <w:rFonts w:ascii="Calibri" w:hAnsi="Calibri" w:cs="Calibri"/>
          <w:sz w:val="26"/>
          <w:szCs w:val="26"/>
        </w:rPr>
      </w:pPr>
      <w:r w:rsidRPr="003E7D8D">
        <w:rPr>
          <w:rFonts w:ascii="Calibri" w:hAnsi="Calibri" w:cs="Calibri"/>
          <w:sz w:val="26"/>
          <w:szCs w:val="26"/>
        </w:rPr>
        <w:t xml:space="preserve">We </w:t>
      </w:r>
      <w:r w:rsidR="00823C34" w:rsidRPr="003E7D8D">
        <w:rPr>
          <w:rFonts w:ascii="Calibri" w:hAnsi="Calibri" w:cs="Calibri"/>
          <w:sz w:val="26"/>
          <w:szCs w:val="26"/>
        </w:rPr>
        <w:t xml:space="preserve">do </w:t>
      </w:r>
      <w:r w:rsidRPr="003E7D8D">
        <w:rPr>
          <w:rFonts w:ascii="Calibri" w:hAnsi="Calibri" w:cs="Calibri"/>
          <w:sz w:val="26"/>
          <w:szCs w:val="26"/>
        </w:rPr>
        <w:t xml:space="preserve">need your permission for your child </w:t>
      </w:r>
      <w:r w:rsidR="00503D03" w:rsidRPr="00A3734B">
        <w:rPr>
          <w:rFonts w:ascii="Calibri" w:hAnsi="Calibri" w:cs="Calibri"/>
          <w:sz w:val="26"/>
          <w:szCs w:val="26"/>
        </w:rPr>
        <w:t>to join the librar</w:t>
      </w:r>
      <w:r w:rsidR="00823C34" w:rsidRPr="00A3734B">
        <w:rPr>
          <w:rFonts w:ascii="Calibri" w:hAnsi="Calibri" w:cs="Calibri"/>
          <w:sz w:val="26"/>
          <w:szCs w:val="26"/>
        </w:rPr>
        <w:t>y.  P</w:t>
      </w:r>
      <w:r w:rsidR="00503D03" w:rsidRPr="00A3734B">
        <w:rPr>
          <w:rFonts w:ascii="Calibri" w:hAnsi="Calibri" w:cs="Calibri"/>
          <w:sz w:val="26"/>
          <w:szCs w:val="26"/>
        </w:rPr>
        <w:t xml:space="preserve">lease </w:t>
      </w:r>
      <w:r w:rsidR="00823C34" w:rsidRPr="00A3734B">
        <w:rPr>
          <w:rFonts w:ascii="Calibri" w:hAnsi="Calibri" w:cs="Calibri"/>
          <w:sz w:val="26"/>
          <w:szCs w:val="26"/>
        </w:rPr>
        <w:t xml:space="preserve">complete the information </w:t>
      </w:r>
      <w:r w:rsidR="00503D03" w:rsidRPr="00A3734B">
        <w:rPr>
          <w:rFonts w:ascii="Calibri" w:hAnsi="Calibri" w:cs="Calibri"/>
          <w:sz w:val="26"/>
          <w:szCs w:val="26"/>
        </w:rPr>
        <w:t xml:space="preserve">below </w:t>
      </w:r>
      <w:r w:rsidR="00823C34" w:rsidRPr="00A3734B">
        <w:rPr>
          <w:rFonts w:ascii="Calibri" w:hAnsi="Calibri" w:cs="Calibri"/>
          <w:sz w:val="26"/>
          <w:szCs w:val="26"/>
        </w:rPr>
        <w:t xml:space="preserve">and </w:t>
      </w:r>
      <w:r w:rsidR="00733912" w:rsidRPr="00A3734B">
        <w:rPr>
          <w:rFonts w:ascii="Calibri" w:hAnsi="Calibri" w:cs="Calibri"/>
          <w:sz w:val="26"/>
          <w:szCs w:val="26"/>
        </w:rPr>
        <w:t xml:space="preserve">overleaf and </w:t>
      </w:r>
      <w:r w:rsidR="00823C34" w:rsidRPr="00A3734B">
        <w:rPr>
          <w:rFonts w:ascii="Calibri" w:hAnsi="Calibri" w:cs="Calibri"/>
          <w:sz w:val="26"/>
          <w:szCs w:val="26"/>
        </w:rPr>
        <w:t>return</w:t>
      </w:r>
      <w:r w:rsidR="00733912" w:rsidRPr="00A3734B">
        <w:rPr>
          <w:rFonts w:ascii="Calibri" w:hAnsi="Calibri" w:cs="Calibri"/>
          <w:sz w:val="26"/>
          <w:szCs w:val="26"/>
        </w:rPr>
        <w:t xml:space="preserve"> to the class</w:t>
      </w:r>
      <w:r w:rsidR="00503D03" w:rsidRPr="00A3734B">
        <w:rPr>
          <w:rFonts w:ascii="Calibri" w:hAnsi="Calibri" w:cs="Calibri"/>
          <w:sz w:val="26"/>
          <w:szCs w:val="26"/>
        </w:rPr>
        <w:t xml:space="preserve"> teacher by </w:t>
      </w:r>
      <w:r w:rsidR="00156307" w:rsidRPr="00A3734B">
        <w:rPr>
          <w:rFonts w:ascii="Calibri" w:hAnsi="Calibri" w:cs="Calibri"/>
          <w:b/>
          <w:sz w:val="26"/>
          <w:szCs w:val="26"/>
        </w:rPr>
        <w:t>[Insert date]</w:t>
      </w:r>
      <w:r w:rsidR="00DE6168" w:rsidRPr="00A3734B">
        <w:rPr>
          <w:rFonts w:ascii="Calibri" w:hAnsi="Calibri" w:cs="Calibri"/>
          <w:b/>
          <w:sz w:val="26"/>
          <w:szCs w:val="26"/>
        </w:rPr>
        <w:t>.</w:t>
      </w:r>
      <w:r w:rsidR="00503D03" w:rsidRPr="00A3734B">
        <w:rPr>
          <w:rFonts w:ascii="Calibri" w:hAnsi="Calibri" w:cs="Calibri"/>
          <w:sz w:val="26"/>
          <w:szCs w:val="26"/>
        </w:rPr>
        <w:t xml:space="preserve">  </w:t>
      </w:r>
    </w:p>
    <w:p w14:paraId="41ED713D" w14:textId="77777777" w:rsidR="00D1389B" w:rsidRPr="00A3734B" w:rsidRDefault="00D1389B" w:rsidP="00D1389B">
      <w:pPr>
        <w:rPr>
          <w:rFonts w:ascii="Calibri" w:hAnsi="Calibri" w:cs="Calibri"/>
          <w:sz w:val="26"/>
          <w:szCs w:val="26"/>
        </w:rPr>
      </w:pPr>
    </w:p>
    <w:p w14:paraId="4D1E1A49" w14:textId="77777777" w:rsidR="00D1389B" w:rsidRPr="00A3734B" w:rsidRDefault="00D1389B" w:rsidP="00D1389B">
      <w:pPr>
        <w:rPr>
          <w:rFonts w:ascii="Calibri" w:hAnsi="Calibri" w:cs="Calibri"/>
          <w:sz w:val="26"/>
          <w:szCs w:val="26"/>
        </w:rPr>
      </w:pPr>
      <w:r w:rsidRPr="00A3734B">
        <w:rPr>
          <w:rFonts w:ascii="Calibri" w:hAnsi="Calibri" w:cs="Calibri"/>
          <w:sz w:val="26"/>
          <w:szCs w:val="26"/>
        </w:rPr>
        <w:t>Yours sincerely</w:t>
      </w:r>
    </w:p>
    <w:p w14:paraId="25A69192" w14:textId="735917F3" w:rsidR="0055611F" w:rsidRPr="00A3734B" w:rsidRDefault="003F406A" w:rsidP="00503D03">
      <w:pPr>
        <w:rPr>
          <w:rFonts w:ascii="Calibri" w:hAnsi="Calibri" w:cs="Calibri"/>
          <w:b/>
          <w:sz w:val="28"/>
          <w:szCs w:val="28"/>
        </w:rPr>
      </w:pPr>
      <w:r>
        <w:rPr>
          <w:rFonts w:ascii="Calibri" w:hAnsi="Calibri" w:cs="Calibri"/>
          <w:b/>
          <w:sz w:val="28"/>
          <w:szCs w:val="28"/>
        </w:rPr>
        <w:t>***</w:t>
      </w:r>
    </w:p>
    <w:p w14:paraId="02BC4258" w14:textId="0550F7BE" w:rsidR="002F6B0E" w:rsidRPr="00A3734B" w:rsidRDefault="00733912" w:rsidP="00503D03">
      <w:pPr>
        <w:rPr>
          <w:rFonts w:ascii="Calibri" w:hAnsi="Calibri" w:cs="Calibri"/>
          <w:b/>
          <w:sz w:val="28"/>
          <w:szCs w:val="28"/>
        </w:rPr>
      </w:pPr>
      <w:r w:rsidRPr="00A3734B">
        <w:rPr>
          <w:rFonts w:ascii="Calibri" w:hAnsi="Calibri" w:cs="Calibri"/>
          <w:b/>
          <w:sz w:val="28"/>
          <w:szCs w:val="28"/>
        </w:rPr>
        <w:t>Library Manager</w:t>
      </w:r>
    </w:p>
    <w:tbl>
      <w:tblPr>
        <w:tblpPr w:leftFromText="180" w:rightFromText="180" w:vertAnchor="page" w:horzAnchor="margin" w:tblpX="-17" w:tblpY="7951"/>
        <w:tblW w:w="10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0"/>
        <w:gridCol w:w="5935"/>
      </w:tblGrid>
      <w:tr w:rsidR="000E5BCA" w:rsidRPr="00A3734B" w14:paraId="3D22B41F" w14:textId="77777777" w:rsidTr="00F20A84">
        <w:tc>
          <w:tcPr>
            <w:tcW w:w="4740" w:type="dxa"/>
          </w:tcPr>
          <w:p w14:paraId="12BD6A7C" w14:textId="49F75C24" w:rsidR="00733912" w:rsidRPr="00A3734B" w:rsidRDefault="00733912" w:rsidP="00F20A84">
            <w:pPr>
              <w:pStyle w:val="NoSpacing"/>
              <w:rPr>
                <w:rFonts w:cs="Calibri"/>
                <w:b/>
                <w:sz w:val="26"/>
                <w:szCs w:val="26"/>
              </w:rPr>
            </w:pPr>
          </w:p>
        </w:tc>
        <w:tc>
          <w:tcPr>
            <w:tcW w:w="5935" w:type="dxa"/>
          </w:tcPr>
          <w:p w14:paraId="07AAC3B5" w14:textId="7751EACE" w:rsidR="00733912" w:rsidRPr="00A3734B" w:rsidRDefault="005E6EB0" w:rsidP="005E6EB0">
            <w:pPr>
              <w:pStyle w:val="NoSpacing"/>
              <w:jc w:val="center"/>
              <w:rPr>
                <w:rFonts w:cs="Calibri"/>
                <w:b/>
                <w:sz w:val="26"/>
                <w:szCs w:val="26"/>
              </w:rPr>
            </w:pPr>
            <w:r>
              <w:rPr>
                <w:rFonts w:cs="Calibri"/>
                <w:b/>
                <w:sz w:val="26"/>
                <w:szCs w:val="26"/>
              </w:rPr>
              <w:t>Please complete in Block Capitals</w:t>
            </w:r>
          </w:p>
        </w:tc>
      </w:tr>
      <w:tr w:rsidR="005E6EB0" w:rsidRPr="00A3734B" w14:paraId="13B504AD" w14:textId="77777777" w:rsidTr="00F20A84">
        <w:tc>
          <w:tcPr>
            <w:tcW w:w="4740" w:type="dxa"/>
          </w:tcPr>
          <w:p w14:paraId="3FA2AFF9" w14:textId="3196A11A" w:rsidR="005E6EB0" w:rsidRPr="00A3734B" w:rsidRDefault="005E6EB0" w:rsidP="00F20A84">
            <w:pPr>
              <w:pStyle w:val="NoSpacing"/>
              <w:rPr>
                <w:rFonts w:cs="Calibri"/>
                <w:b/>
                <w:sz w:val="26"/>
                <w:szCs w:val="26"/>
              </w:rPr>
            </w:pPr>
            <w:r w:rsidRPr="00A3734B">
              <w:rPr>
                <w:rFonts w:cs="Calibri"/>
                <w:b/>
                <w:sz w:val="26"/>
                <w:szCs w:val="26"/>
              </w:rPr>
              <w:t>Child’s Details</w:t>
            </w:r>
          </w:p>
        </w:tc>
        <w:tc>
          <w:tcPr>
            <w:tcW w:w="5935" w:type="dxa"/>
          </w:tcPr>
          <w:p w14:paraId="5F45CC21" w14:textId="77777777" w:rsidR="005E6EB0" w:rsidRPr="00A3734B" w:rsidRDefault="005E6EB0" w:rsidP="00F20A84">
            <w:pPr>
              <w:pStyle w:val="NoSpacing"/>
              <w:rPr>
                <w:rFonts w:cs="Calibri"/>
                <w:b/>
                <w:sz w:val="26"/>
                <w:szCs w:val="26"/>
              </w:rPr>
            </w:pPr>
          </w:p>
        </w:tc>
      </w:tr>
      <w:tr w:rsidR="002F6B0E" w:rsidRPr="00A3734B" w14:paraId="281D2835" w14:textId="77777777" w:rsidTr="00F20A84">
        <w:tc>
          <w:tcPr>
            <w:tcW w:w="4740" w:type="dxa"/>
          </w:tcPr>
          <w:p w14:paraId="58891034" w14:textId="317DD29A" w:rsidR="002F6B0E" w:rsidRPr="00A3734B" w:rsidRDefault="00CE0C77" w:rsidP="00F20A84">
            <w:pPr>
              <w:pStyle w:val="NoSpacing"/>
              <w:rPr>
                <w:rFonts w:cs="Calibri"/>
                <w:bCs/>
                <w:sz w:val="26"/>
                <w:szCs w:val="26"/>
              </w:rPr>
            </w:pPr>
            <w:r w:rsidRPr="00A3734B">
              <w:rPr>
                <w:rFonts w:cs="Calibri"/>
                <w:bCs/>
                <w:sz w:val="26"/>
                <w:szCs w:val="26"/>
              </w:rPr>
              <w:t xml:space="preserve">First and </w:t>
            </w:r>
            <w:r w:rsidR="00B9151B" w:rsidRPr="00A3734B">
              <w:rPr>
                <w:rFonts w:cs="Calibri"/>
                <w:bCs/>
                <w:sz w:val="26"/>
                <w:szCs w:val="26"/>
              </w:rPr>
              <w:t>Surname/Family Name</w:t>
            </w:r>
          </w:p>
        </w:tc>
        <w:tc>
          <w:tcPr>
            <w:tcW w:w="5935" w:type="dxa"/>
          </w:tcPr>
          <w:p w14:paraId="1D3F7FF9" w14:textId="77777777" w:rsidR="002F6B0E" w:rsidRPr="00A3734B" w:rsidRDefault="002F6B0E" w:rsidP="00F20A84">
            <w:pPr>
              <w:pStyle w:val="NoSpacing"/>
              <w:rPr>
                <w:rFonts w:cs="Calibri"/>
                <w:bCs/>
                <w:sz w:val="26"/>
                <w:szCs w:val="26"/>
              </w:rPr>
            </w:pPr>
          </w:p>
        </w:tc>
      </w:tr>
      <w:tr w:rsidR="003F406A" w:rsidRPr="00A3734B" w14:paraId="52EA331E" w14:textId="77777777" w:rsidTr="00F20A84">
        <w:tc>
          <w:tcPr>
            <w:tcW w:w="4740" w:type="dxa"/>
          </w:tcPr>
          <w:p w14:paraId="5D94AB09" w14:textId="2D7D43A0" w:rsidR="003F406A" w:rsidRPr="00A3734B" w:rsidRDefault="003F406A" w:rsidP="00F20A84">
            <w:pPr>
              <w:pStyle w:val="NoSpacing"/>
              <w:rPr>
                <w:rFonts w:cs="Calibri"/>
                <w:bCs/>
                <w:sz w:val="26"/>
                <w:szCs w:val="26"/>
              </w:rPr>
            </w:pPr>
            <w:r w:rsidRPr="00A3734B">
              <w:rPr>
                <w:rFonts w:cs="Calibri"/>
                <w:bCs/>
                <w:sz w:val="26"/>
                <w:szCs w:val="26"/>
              </w:rPr>
              <w:t>Date of Birth</w:t>
            </w:r>
          </w:p>
        </w:tc>
        <w:tc>
          <w:tcPr>
            <w:tcW w:w="5935" w:type="dxa"/>
          </w:tcPr>
          <w:p w14:paraId="5ED2AAAA" w14:textId="3BF8B273" w:rsidR="003F406A" w:rsidRPr="00A3734B" w:rsidRDefault="003F406A" w:rsidP="00F20A84">
            <w:pPr>
              <w:pStyle w:val="NoSpacing"/>
              <w:rPr>
                <w:rFonts w:cs="Calibri"/>
                <w:bCs/>
                <w:sz w:val="26"/>
                <w:szCs w:val="26"/>
              </w:rPr>
            </w:pPr>
          </w:p>
        </w:tc>
      </w:tr>
      <w:tr w:rsidR="000E5BCA" w:rsidRPr="00A3734B" w14:paraId="6A95B2AD" w14:textId="77777777" w:rsidTr="00F20A84">
        <w:tc>
          <w:tcPr>
            <w:tcW w:w="4740" w:type="dxa"/>
          </w:tcPr>
          <w:p w14:paraId="7DB7ED4C" w14:textId="77777777" w:rsidR="00733912" w:rsidRPr="00A3734B" w:rsidRDefault="00733912" w:rsidP="00F20A84">
            <w:pPr>
              <w:pStyle w:val="NoSpacing"/>
              <w:rPr>
                <w:rFonts w:cs="Calibri"/>
                <w:bCs/>
                <w:sz w:val="26"/>
                <w:szCs w:val="26"/>
              </w:rPr>
            </w:pPr>
            <w:r w:rsidRPr="00A3734B">
              <w:rPr>
                <w:rFonts w:cs="Calibri"/>
                <w:bCs/>
                <w:sz w:val="26"/>
                <w:szCs w:val="26"/>
              </w:rPr>
              <w:t>Address</w:t>
            </w:r>
          </w:p>
          <w:p w14:paraId="738F77BE" w14:textId="77777777" w:rsidR="00733912" w:rsidRPr="00A3734B" w:rsidRDefault="00733912" w:rsidP="00F20A84">
            <w:pPr>
              <w:pStyle w:val="NoSpacing"/>
              <w:rPr>
                <w:rFonts w:cs="Calibri"/>
                <w:bCs/>
                <w:sz w:val="26"/>
                <w:szCs w:val="26"/>
              </w:rPr>
            </w:pPr>
          </w:p>
          <w:p w14:paraId="14176FED" w14:textId="0EBC943C" w:rsidR="00BD515D" w:rsidRPr="00A3734B" w:rsidRDefault="00BD515D" w:rsidP="00F20A84">
            <w:pPr>
              <w:pStyle w:val="NoSpacing"/>
              <w:rPr>
                <w:rFonts w:cs="Calibri"/>
                <w:bCs/>
                <w:sz w:val="26"/>
                <w:szCs w:val="26"/>
              </w:rPr>
            </w:pPr>
          </w:p>
        </w:tc>
        <w:tc>
          <w:tcPr>
            <w:tcW w:w="5935" w:type="dxa"/>
          </w:tcPr>
          <w:p w14:paraId="622D9F8D" w14:textId="77777777" w:rsidR="00733912" w:rsidRPr="00A3734B" w:rsidRDefault="00733912" w:rsidP="00F20A84">
            <w:pPr>
              <w:pStyle w:val="NoSpacing"/>
              <w:rPr>
                <w:rFonts w:cs="Calibri"/>
                <w:bCs/>
                <w:sz w:val="26"/>
                <w:szCs w:val="26"/>
              </w:rPr>
            </w:pPr>
          </w:p>
          <w:p w14:paraId="0B4ED6DE" w14:textId="77777777" w:rsidR="00733912" w:rsidRPr="00A3734B" w:rsidRDefault="00733912" w:rsidP="00F20A84">
            <w:pPr>
              <w:pStyle w:val="NoSpacing"/>
              <w:rPr>
                <w:rFonts w:cs="Calibri"/>
                <w:bCs/>
                <w:sz w:val="26"/>
                <w:szCs w:val="26"/>
              </w:rPr>
            </w:pPr>
          </w:p>
        </w:tc>
      </w:tr>
      <w:tr w:rsidR="000E5BCA" w:rsidRPr="00A3734B" w14:paraId="660C60E5" w14:textId="77777777" w:rsidTr="00F20A84">
        <w:tc>
          <w:tcPr>
            <w:tcW w:w="4740" w:type="dxa"/>
          </w:tcPr>
          <w:p w14:paraId="0BF48140" w14:textId="77777777" w:rsidR="00733912" w:rsidRPr="00A3734B" w:rsidRDefault="00733912" w:rsidP="00F20A84">
            <w:pPr>
              <w:pStyle w:val="NoSpacing"/>
              <w:rPr>
                <w:rFonts w:cs="Calibri"/>
                <w:bCs/>
                <w:sz w:val="26"/>
                <w:szCs w:val="26"/>
              </w:rPr>
            </w:pPr>
            <w:r w:rsidRPr="00A3734B">
              <w:rPr>
                <w:rFonts w:cs="Calibri"/>
                <w:bCs/>
                <w:sz w:val="26"/>
                <w:szCs w:val="26"/>
              </w:rPr>
              <w:t>Postcode</w:t>
            </w:r>
          </w:p>
        </w:tc>
        <w:tc>
          <w:tcPr>
            <w:tcW w:w="5935" w:type="dxa"/>
          </w:tcPr>
          <w:p w14:paraId="3E0F2507" w14:textId="77777777" w:rsidR="00733912" w:rsidRPr="00A3734B" w:rsidRDefault="00733912" w:rsidP="00F20A84">
            <w:pPr>
              <w:pStyle w:val="NoSpacing"/>
              <w:rPr>
                <w:rFonts w:cs="Calibri"/>
                <w:bCs/>
                <w:sz w:val="26"/>
                <w:szCs w:val="26"/>
              </w:rPr>
            </w:pPr>
          </w:p>
        </w:tc>
      </w:tr>
      <w:tr w:rsidR="00B9151B" w:rsidRPr="00A3734B" w14:paraId="7647E315" w14:textId="77777777" w:rsidTr="00F20A84">
        <w:tc>
          <w:tcPr>
            <w:tcW w:w="4740" w:type="dxa"/>
          </w:tcPr>
          <w:p w14:paraId="41F920E0" w14:textId="77777777" w:rsidR="00B9151B" w:rsidRPr="00A3734B" w:rsidRDefault="00B9151B" w:rsidP="00F20A84">
            <w:pPr>
              <w:pStyle w:val="NoSpacing"/>
              <w:rPr>
                <w:rFonts w:cs="Calibri"/>
                <w:bCs/>
                <w:sz w:val="26"/>
                <w:szCs w:val="26"/>
              </w:rPr>
            </w:pPr>
          </w:p>
        </w:tc>
        <w:tc>
          <w:tcPr>
            <w:tcW w:w="5935" w:type="dxa"/>
          </w:tcPr>
          <w:p w14:paraId="0D6EFF61" w14:textId="77777777" w:rsidR="00B9151B" w:rsidRPr="00A3734B" w:rsidRDefault="00B9151B" w:rsidP="00F20A84">
            <w:pPr>
              <w:pStyle w:val="NoSpacing"/>
              <w:rPr>
                <w:rFonts w:cs="Calibri"/>
                <w:bCs/>
                <w:sz w:val="26"/>
                <w:szCs w:val="26"/>
              </w:rPr>
            </w:pPr>
          </w:p>
        </w:tc>
      </w:tr>
      <w:tr w:rsidR="00BD515D" w:rsidRPr="00A3734B" w14:paraId="2A3D5A43" w14:textId="77777777" w:rsidTr="00F20A84">
        <w:tc>
          <w:tcPr>
            <w:tcW w:w="4740" w:type="dxa"/>
          </w:tcPr>
          <w:p w14:paraId="23DD54E3" w14:textId="0F51B598" w:rsidR="00BD515D" w:rsidRPr="00A3734B" w:rsidRDefault="00BD515D" w:rsidP="00F20A84">
            <w:pPr>
              <w:pStyle w:val="NoSpacing"/>
              <w:rPr>
                <w:rFonts w:cs="Calibri"/>
                <w:b/>
                <w:sz w:val="26"/>
                <w:szCs w:val="26"/>
              </w:rPr>
            </w:pPr>
            <w:r w:rsidRPr="00A3734B">
              <w:rPr>
                <w:rFonts w:cs="Calibri"/>
                <w:b/>
                <w:sz w:val="26"/>
                <w:szCs w:val="26"/>
              </w:rPr>
              <w:t>Parent/Guardian</w:t>
            </w:r>
            <w:r w:rsidR="00D8557E" w:rsidRPr="00A3734B">
              <w:rPr>
                <w:rFonts w:cs="Calibri"/>
                <w:b/>
                <w:sz w:val="26"/>
                <w:szCs w:val="26"/>
              </w:rPr>
              <w:t>s Details</w:t>
            </w:r>
          </w:p>
        </w:tc>
        <w:tc>
          <w:tcPr>
            <w:tcW w:w="5935" w:type="dxa"/>
          </w:tcPr>
          <w:p w14:paraId="7D0E5770" w14:textId="77777777" w:rsidR="00BD515D" w:rsidRPr="00A3734B" w:rsidRDefault="00BD515D" w:rsidP="00F20A84">
            <w:pPr>
              <w:pStyle w:val="NoSpacing"/>
              <w:rPr>
                <w:rFonts w:cs="Calibri"/>
                <w:bCs/>
                <w:sz w:val="26"/>
                <w:szCs w:val="26"/>
              </w:rPr>
            </w:pPr>
          </w:p>
        </w:tc>
      </w:tr>
      <w:tr w:rsidR="00D8557E" w:rsidRPr="00A3734B" w14:paraId="0E68B5BB" w14:textId="77777777" w:rsidTr="00F20A84">
        <w:tc>
          <w:tcPr>
            <w:tcW w:w="4740" w:type="dxa"/>
          </w:tcPr>
          <w:p w14:paraId="08626F34" w14:textId="6B541AA6" w:rsidR="00D8557E" w:rsidRPr="00A3734B" w:rsidRDefault="00D8557E" w:rsidP="00F20A84">
            <w:pPr>
              <w:pStyle w:val="NoSpacing"/>
              <w:rPr>
                <w:rFonts w:cs="Calibri"/>
                <w:bCs/>
                <w:i/>
                <w:iCs/>
                <w:sz w:val="26"/>
                <w:szCs w:val="26"/>
              </w:rPr>
            </w:pPr>
            <w:r w:rsidRPr="00A3734B">
              <w:rPr>
                <w:rFonts w:cs="Calibri"/>
                <w:bCs/>
                <w:i/>
                <w:iCs/>
                <w:sz w:val="26"/>
                <w:szCs w:val="26"/>
              </w:rPr>
              <w:t xml:space="preserve">First and </w:t>
            </w:r>
            <w:r w:rsidR="00B9151B" w:rsidRPr="00A3734B">
              <w:rPr>
                <w:rFonts w:cs="Calibri"/>
                <w:bCs/>
                <w:i/>
                <w:iCs/>
                <w:sz w:val="26"/>
                <w:szCs w:val="26"/>
              </w:rPr>
              <w:t>Surname/Family Name</w:t>
            </w:r>
          </w:p>
        </w:tc>
        <w:tc>
          <w:tcPr>
            <w:tcW w:w="5935" w:type="dxa"/>
          </w:tcPr>
          <w:p w14:paraId="4350D0D8" w14:textId="77777777" w:rsidR="00D8557E" w:rsidRPr="00A3734B" w:rsidRDefault="00D8557E" w:rsidP="00F20A84">
            <w:pPr>
              <w:pStyle w:val="NoSpacing"/>
              <w:rPr>
                <w:rFonts w:cs="Calibri"/>
                <w:bCs/>
                <w:sz w:val="26"/>
                <w:szCs w:val="26"/>
              </w:rPr>
            </w:pPr>
          </w:p>
        </w:tc>
      </w:tr>
      <w:tr w:rsidR="00B9151B" w:rsidRPr="00A3734B" w14:paraId="68D8886A" w14:textId="77777777" w:rsidTr="00F20A84">
        <w:tc>
          <w:tcPr>
            <w:tcW w:w="4740" w:type="dxa"/>
          </w:tcPr>
          <w:p w14:paraId="2C28927A" w14:textId="77777777" w:rsidR="00B9151B" w:rsidRPr="00A3734B" w:rsidRDefault="00B9151B" w:rsidP="00F20A84">
            <w:pPr>
              <w:pStyle w:val="NoSpacing"/>
              <w:rPr>
                <w:rFonts w:cs="Calibri"/>
                <w:bCs/>
                <w:i/>
                <w:iCs/>
                <w:sz w:val="26"/>
                <w:szCs w:val="26"/>
              </w:rPr>
            </w:pPr>
            <w:r w:rsidRPr="00A3734B">
              <w:rPr>
                <w:rFonts w:cs="Calibri"/>
                <w:bCs/>
                <w:i/>
                <w:iCs/>
                <w:sz w:val="26"/>
                <w:szCs w:val="26"/>
              </w:rPr>
              <w:t>Address</w:t>
            </w:r>
          </w:p>
          <w:p w14:paraId="20A02340" w14:textId="77777777" w:rsidR="00B9151B" w:rsidRPr="00A3734B" w:rsidRDefault="00B9151B" w:rsidP="00F20A84">
            <w:pPr>
              <w:pStyle w:val="NoSpacing"/>
              <w:rPr>
                <w:rFonts w:cs="Calibri"/>
                <w:bCs/>
                <w:i/>
                <w:iCs/>
                <w:sz w:val="26"/>
                <w:szCs w:val="26"/>
              </w:rPr>
            </w:pPr>
          </w:p>
          <w:p w14:paraId="589D8B2B" w14:textId="2B88227F" w:rsidR="00B9151B" w:rsidRPr="00A3734B" w:rsidRDefault="00B9151B" w:rsidP="00F20A84">
            <w:pPr>
              <w:pStyle w:val="NoSpacing"/>
              <w:rPr>
                <w:rFonts w:cs="Calibri"/>
                <w:bCs/>
                <w:i/>
                <w:iCs/>
                <w:sz w:val="26"/>
                <w:szCs w:val="26"/>
              </w:rPr>
            </w:pPr>
          </w:p>
        </w:tc>
        <w:tc>
          <w:tcPr>
            <w:tcW w:w="5935" w:type="dxa"/>
          </w:tcPr>
          <w:p w14:paraId="2EF0D999" w14:textId="77777777" w:rsidR="00B9151B" w:rsidRPr="00A3734B" w:rsidRDefault="00B9151B" w:rsidP="00F20A84">
            <w:pPr>
              <w:pStyle w:val="NoSpacing"/>
              <w:rPr>
                <w:rFonts w:cs="Calibri"/>
                <w:bCs/>
                <w:sz w:val="26"/>
                <w:szCs w:val="26"/>
              </w:rPr>
            </w:pPr>
          </w:p>
        </w:tc>
      </w:tr>
      <w:tr w:rsidR="00B9151B" w:rsidRPr="00A3734B" w14:paraId="27D8D454" w14:textId="77777777" w:rsidTr="00F20A84">
        <w:tc>
          <w:tcPr>
            <w:tcW w:w="4740" w:type="dxa"/>
          </w:tcPr>
          <w:p w14:paraId="0ED85493" w14:textId="7A3BF7AB" w:rsidR="00B9151B" w:rsidRPr="00A3734B" w:rsidRDefault="00B9151B" w:rsidP="00F20A84">
            <w:pPr>
              <w:pStyle w:val="NoSpacing"/>
              <w:rPr>
                <w:rFonts w:cs="Calibri"/>
                <w:bCs/>
                <w:i/>
                <w:iCs/>
                <w:sz w:val="26"/>
                <w:szCs w:val="26"/>
              </w:rPr>
            </w:pPr>
            <w:r w:rsidRPr="00A3734B">
              <w:rPr>
                <w:rFonts w:cs="Calibri"/>
                <w:bCs/>
                <w:i/>
                <w:iCs/>
                <w:sz w:val="26"/>
                <w:szCs w:val="26"/>
              </w:rPr>
              <w:t>Postcode</w:t>
            </w:r>
          </w:p>
        </w:tc>
        <w:tc>
          <w:tcPr>
            <w:tcW w:w="5935" w:type="dxa"/>
          </w:tcPr>
          <w:p w14:paraId="1C313C09" w14:textId="77777777" w:rsidR="00B9151B" w:rsidRPr="00A3734B" w:rsidRDefault="00B9151B" w:rsidP="00F20A84">
            <w:pPr>
              <w:pStyle w:val="NoSpacing"/>
              <w:rPr>
                <w:rFonts w:cs="Calibri"/>
                <w:bCs/>
                <w:sz w:val="26"/>
                <w:szCs w:val="26"/>
              </w:rPr>
            </w:pPr>
          </w:p>
        </w:tc>
      </w:tr>
      <w:tr w:rsidR="000E5BCA" w:rsidRPr="00A3734B" w14:paraId="39514A44" w14:textId="77777777" w:rsidTr="00F20A84">
        <w:tc>
          <w:tcPr>
            <w:tcW w:w="4740" w:type="dxa"/>
          </w:tcPr>
          <w:p w14:paraId="03EE2BDA" w14:textId="77777777" w:rsidR="00733912" w:rsidRPr="00A3734B" w:rsidRDefault="00733912" w:rsidP="00F20A84">
            <w:pPr>
              <w:pStyle w:val="NoSpacing"/>
              <w:rPr>
                <w:rFonts w:cs="Calibri"/>
                <w:bCs/>
                <w:i/>
                <w:iCs/>
                <w:sz w:val="26"/>
                <w:szCs w:val="26"/>
              </w:rPr>
            </w:pPr>
            <w:r w:rsidRPr="00A3734B">
              <w:rPr>
                <w:rFonts w:cs="Calibri"/>
                <w:bCs/>
                <w:i/>
                <w:iCs/>
                <w:sz w:val="26"/>
                <w:szCs w:val="26"/>
              </w:rPr>
              <w:t>Telephone Number</w:t>
            </w:r>
          </w:p>
        </w:tc>
        <w:tc>
          <w:tcPr>
            <w:tcW w:w="5935" w:type="dxa"/>
          </w:tcPr>
          <w:p w14:paraId="63150AEE" w14:textId="77777777" w:rsidR="00733912" w:rsidRPr="00A3734B" w:rsidRDefault="00733912" w:rsidP="00F20A84">
            <w:pPr>
              <w:pStyle w:val="NoSpacing"/>
              <w:rPr>
                <w:rFonts w:cs="Calibri"/>
                <w:bCs/>
                <w:sz w:val="26"/>
                <w:szCs w:val="26"/>
              </w:rPr>
            </w:pPr>
          </w:p>
        </w:tc>
      </w:tr>
      <w:tr w:rsidR="000E5BCA" w:rsidRPr="00A3734B" w14:paraId="373C8482" w14:textId="77777777" w:rsidTr="00F20A84">
        <w:tc>
          <w:tcPr>
            <w:tcW w:w="4740" w:type="dxa"/>
          </w:tcPr>
          <w:p w14:paraId="2237CA13" w14:textId="77777777" w:rsidR="00B9151B" w:rsidRPr="00A3734B" w:rsidRDefault="00733912" w:rsidP="00F20A84">
            <w:pPr>
              <w:pStyle w:val="NoSpacing"/>
              <w:rPr>
                <w:rFonts w:cs="Calibri"/>
                <w:bCs/>
                <w:i/>
                <w:iCs/>
                <w:sz w:val="26"/>
                <w:szCs w:val="26"/>
              </w:rPr>
            </w:pPr>
            <w:r w:rsidRPr="00A3734B">
              <w:rPr>
                <w:rFonts w:cs="Calibri"/>
                <w:bCs/>
                <w:i/>
                <w:iCs/>
                <w:sz w:val="26"/>
                <w:szCs w:val="26"/>
              </w:rPr>
              <w:t xml:space="preserve">Email address </w:t>
            </w:r>
            <w:r w:rsidR="00B9151B" w:rsidRPr="00A3734B">
              <w:rPr>
                <w:rFonts w:cs="Calibri"/>
                <w:bCs/>
                <w:i/>
                <w:iCs/>
                <w:sz w:val="26"/>
                <w:szCs w:val="26"/>
              </w:rPr>
              <w:t xml:space="preserve"> </w:t>
            </w:r>
          </w:p>
          <w:p w14:paraId="7E9AEB91" w14:textId="7DB84B90" w:rsidR="00733912" w:rsidRPr="00A3734B" w:rsidRDefault="00B9151B" w:rsidP="00F20A84">
            <w:pPr>
              <w:pStyle w:val="NoSpacing"/>
              <w:rPr>
                <w:rFonts w:cs="Calibri"/>
                <w:bCs/>
                <w:i/>
                <w:iCs/>
                <w:sz w:val="26"/>
                <w:szCs w:val="26"/>
              </w:rPr>
            </w:pPr>
            <w:r w:rsidRPr="00A3734B">
              <w:rPr>
                <w:rFonts w:cs="Calibri"/>
                <w:bCs/>
                <w:i/>
                <w:iCs/>
                <w:sz w:val="26"/>
                <w:szCs w:val="26"/>
              </w:rPr>
              <w:t>(see overleaf for purpose)</w:t>
            </w:r>
          </w:p>
        </w:tc>
        <w:tc>
          <w:tcPr>
            <w:tcW w:w="5935" w:type="dxa"/>
          </w:tcPr>
          <w:p w14:paraId="184C03DA" w14:textId="77777777" w:rsidR="00733912" w:rsidRPr="00A3734B" w:rsidRDefault="00733912" w:rsidP="00F20A84">
            <w:pPr>
              <w:pStyle w:val="NoSpacing"/>
              <w:rPr>
                <w:rFonts w:cs="Calibri"/>
                <w:bCs/>
                <w:sz w:val="26"/>
                <w:szCs w:val="26"/>
              </w:rPr>
            </w:pPr>
          </w:p>
        </w:tc>
      </w:tr>
      <w:tr w:rsidR="000E5BCA" w:rsidRPr="00A3734B" w14:paraId="4013F01C" w14:textId="77777777" w:rsidTr="00F20A84">
        <w:tc>
          <w:tcPr>
            <w:tcW w:w="4740" w:type="dxa"/>
          </w:tcPr>
          <w:p w14:paraId="27B43F8D" w14:textId="77777777" w:rsidR="00733912" w:rsidRPr="00A3734B" w:rsidRDefault="00733912" w:rsidP="00F20A84">
            <w:pPr>
              <w:pStyle w:val="NoSpacing"/>
              <w:rPr>
                <w:rFonts w:cs="Calibri"/>
                <w:bCs/>
                <w:i/>
                <w:sz w:val="26"/>
                <w:szCs w:val="26"/>
              </w:rPr>
            </w:pPr>
            <w:r w:rsidRPr="00A3734B">
              <w:rPr>
                <w:rFonts w:cs="Calibri"/>
                <w:bCs/>
                <w:i/>
                <w:sz w:val="26"/>
                <w:szCs w:val="26"/>
              </w:rPr>
              <w:t xml:space="preserve">Signature of Parent/Guardian </w:t>
            </w:r>
          </w:p>
        </w:tc>
        <w:tc>
          <w:tcPr>
            <w:tcW w:w="5935" w:type="dxa"/>
          </w:tcPr>
          <w:p w14:paraId="48F6D346" w14:textId="77777777" w:rsidR="00733912" w:rsidRPr="00A3734B" w:rsidRDefault="00733912" w:rsidP="00F20A84">
            <w:pPr>
              <w:pStyle w:val="NoSpacing"/>
              <w:rPr>
                <w:rFonts w:cs="Calibri"/>
                <w:bCs/>
                <w:sz w:val="26"/>
                <w:szCs w:val="26"/>
              </w:rPr>
            </w:pPr>
          </w:p>
        </w:tc>
      </w:tr>
    </w:tbl>
    <w:p w14:paraId="169F9D2A" w14:textId="77777777" w:rsidR="003E7D8D" w:rsidRPr="00A3734B" w:rsidRDefault="003E7D8D" w:rsidP="00E60845">
      <w:pPr>
        <w:rPr>
          <w:rFonts w:ascii="Calibri" w:hAnsi="Calibri" w:cs="Calibri"/>
          <w:szCs w:val="24"/>
        </w:rPr>
      </w:pPr>
    </w:p>
    <w:p w14:paraId="5126CC82" w14:textId="3BC6C726" w:rsidR="00E60845" w:rsidRDefault="00E60845" w:rsidP="00E60845">
      <w:pPr>
        <w:rPr>
          <w:rFonts w:ascii="Calibri" w:hAnsi="Calibri" w:cs="Calibri"/>
          <w:b/>
          <w:bCs/>
          <w:szCs w:val="24"/>
        </w:rPr>
      </w:pPr>
      <w:r w:rsidRPr="00A3734B">
        <w:rPr>
          <w:rFonts w:ascii="Calibri" w:hAnsi="Calibri" w:cs="Calibri"/>
          <w:b/>
          <w:bCs/>
          <w:szCs w:val="24"/>
        </w:rPr>
        <w:t xml:space="preserve">Details of charges and fines can be found at </w:t>
      </w:r>
      <w:r w:rsidR="00F20A84" w:rsidRPr="00F20A84">
        <w:rPr>
          <w:rFonts w:ascii="Calibri" w:hAnsi="Calibri" w:cs="Calibri"/>
          <w:b/>
          <w:bCs/>
          <w:szCs w:val="24"/>
        </w:rPr>
        <w:t>https://www.northnorthants.gov.uk/visiting-library/library-fees-and-charges</w:t>
      </w:r>
      <w:r w:rsidR="009022A2" w:rsidRPr="00A3734B">
        <w:rPr>
          <w:rFonts w:ascii="Calibri" w:hAnsi="Calibri" w:cs="Calibri"/>
          <w:b/>
          <w:bCs/>
          <w:szCs w:val="24"/>
        </w:rPr>
        <w:t>.  For 5-17</w:t>
      </w:r>
      <w:r w:rsidRPr="00A3734B">
        <w:rPr>
          <w:rFonts w:ascii="Calibri" w:hAnsi="Calibri" w:cs="Calibri"/>
          <w:b/>
          <w:bCs/>
          <w:szCs w:val="24"/>
        </w:rPr>
        <w:t xml:space="preserve"> year olds, fines for late returned books are 5p per book per day, rising to 3</w:t>
      </w:r>
      <w:r w:rsidR="009022A2" w:rsidRPr="00A3734B">
        <w:rPr>
          <w:rFonts w:ascii="Calibri" w:hAnsi="Calibri" w:cs="Calibri"/>
          <w:b/>
          <w:bCs/>
          <w:szCs w:val="24"/>
        </w:rPr>
        <w:t>5p per book per day for those 18</w:t>
      </w:r>
      <w:r w:rsidRPr="00A3734B">
        <w:rPr>
          <w:rFonts w:ascii="Calibri" w:hAnsi="Calibri" w:cs="Calibri"/>
          <w:b/>
          <w:bCs/>
          <w:szCs w:val="24"/>
        </w:rPr>
        <w:t xml:space="preserve"> and over. </w:t>
      </w:r>
    </w:p>
    <w:p w14:paraId="292A1D54" w14:textId="4FB3D5EA" w:rsidR="007250B9" w:rsidRDefault="007250B9" w:rsidP="00E60845">
      <w:pPr>
        <w:rPr>
          <w:rFonts w:ascii="Calibri" w:hAnsi="Calibri" w:cs="Calibri"/>
          <w:b/>
          <w:bCs/>
          <w:szCs w:val="24"/>
        </w:rPr>
      </w:pPr>
    </w:p>
    <w:p w14:paraId="31810278" w14:textId="77777777" w:rsidR="007250B9" w:rsidRPr="00A3734B" w:rsidRDefault="007250B9" w:rsidP="00E60845">
      <w:pPr>
        <w:rPr>
          <w:rFonts w:ascii="Calibri" w:hAnsi="Calibri" w:cs="Calibri"/>
          <w:b/>
          <w:bCs/>
          <w:szCs w:val="24"/>
        </w:rPr>
      </w:pPr>
    </w:p>
    <w:p w14:paraId="115B0F7C" w14:textId="57BF570A" w:rsidR="000178E6" w:rsidRPr="00A3734B" w:rsidRDefault="00782133" w:rsidP="00D1389B">
      <w:pPr>
        <w:rPr>
          <w:rFonts w:ascii="Calibri" w:hAnsi="Calibri" w:cs="Calibri"/>
          <w:sz w:val="28"/>
          <w:szCs w:val="28"/>
        </w:rPr>
      </w:pPr>
      <w:r w:rsidRPr="00782133">
        <w:rPr>
          <w:noProof/>
        </w:rPr>
        <w:t xml:space="preserve"> </w:t>
      </w:r>
    </w:p>
    <w:p w14:paraId="4823EAB3" w14:textId="520030B6" w:rsidR="0023161E" w:rsidRDefault="00F75C99" w:rsidP="00F75C99">
      <w:pPr>
        <w:jc w:val="center"/>
        <w:rPr>
          <w:rFonts w:ascii="Calibri" w:hAnsi="Calibri" w:cs="Calibri"/>
          <w:sz w:val="28"/>
          <w:szCs w:val="28"/>
        </w:rPr>
      </w:pPr>
      <w:r w:rsidRPr="006F20E9">
        <w:rPr>
          <w:b/>
          <w:bCs/>
          <w:u w:val="single"/>
        </w:rPr>
        <w:t>Demographic Information</w:t>
      </w:r>
    </w:p>
    <w:p w14:paraId="3777F3E9" w14:textId="627B124B" w:rsidR="0023161E" w:rsidRDefault="00F75C99" w:rsidP="007B4DBD">
      <w:pPr>
        <w:rPr>
          <w:rFonts w:ascii="Calibri" w:hAnsi="Calibri" w:cs="Calibri"/>
          <w:sz w:val="28"/>
          <w:szCs w:val="28"/>
        </w:rPr>
      </w:pPr>
      <w:r>
        <w:rPr>
          <w:noProof/>
        </w:rPr>
        <mc:AlternateContent>
          <mc:Choice Requires="wps">
            <w:drawing>
              <wp:anchor distT="0" distB="0" distL="114300" distR="114300" simplePos="0" relativeHeight="251658240" behindDoc="0" locked="0" layoutInCell="1" allowOverlap="1" wp14:anchorId="2161937D" wp14:editId="4751BD6E">
                <wp:simplePos x="0" y="0"/>
                <wp:positionH relativeFrom="column">
                  <wp:posOffset>-19050</wp:posOffset>
                </wp:positionH>
                <wp:positionV relativeFrom="paragraph">
                  <wp:posOffset>109855</wp:posOffset>
                </wp:positionV>
                <wp:extent cx="6715125" cy="723900"/>
                <wp:effectExtent l="0" t="0" r="0" b="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5125" cy="723900"/>
                        </a:xfrm>
                        <a:prstGeom prst="rect">
                          <a:avLst/>
                        </a:prstGeom>
                        <a:noFill/>
                        <a:ln>
                          <a:noFill/>
                        </a:ln>
                      </wps:spPr>
                      <wps:txbx>
                        <w:txbxContent>
                          <w:p w14:paraId="1E69C4B6" w14:textId="77777777" w:rsidR="0023161E" w:rsidRPr="0023161E" w:rsidRDefault="0023161E" w:rsidP="0023161E">
                            <w:pPr>
                              <w:rPr>
                                <w:rFonts w:ascii="Calibri" w:eastAsia="Calibri" w:hAnsi="Calibri" w:cs="Arial"/>
                                <w:color w:val="000000"/>
                                <w:kern w:val="24"/>
                                <w:szCs w:val="24"/>
                              </w:rPr>
                            </w:pPr>
                            <w:r w:rsidRPr="0023161E">
                              <w:rPr>
                                <w:rFonts w:ascii="Calibri" w:eastAsia="Calibri" w:hAnsi="Calibri" w:cs="Arial"/>
                                <w:color w:val="000000"/>
                                <w:kern w:val="24"/>
                              </w:rPr>
                              <w:t xml:space="preserve">The following information is the main way we have to find out if the Library Service is successfully reaching the whole community.  All responses are voluntary, confidential and are used anonymously for statistical purposes only.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61937D" id="_x0000_t202" coordsize="21600,21600" o:spt="202" path="m,l,21600r21600,l21600,xe">
                <v:stroke joinstyle="miter"/>
                <v:path gradientshapeok="t" o:connecttype="rect"/>
              </v:shapetype>
              <v:shape id="Text Box 3" o:spid="_x0000_s1026" type="#_x0000_t202" style="position:absolute;margin-left:-1.5pt;margin-top:8.65pt;width:528.75pt;height: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" filled="f" stroked="f">
                <v:textbox>
                  <w:txbxContent>
                    <w:p w14:paraId="1E69C4B6" w14:textId="77777777" w:rsidR="0023161E" w:rsidRPr="0023161E" w:rsidRDefault="0023161E" w:rsidP="0023161E">
                      <w:pPr>
                        <w:rPr>
                          <w:rFonts w:ascii="Calibri" w:eastAsia="Calibri" w:hAnsi="Calibri" w:cs="Arial"/>
                          <w:color w:val="000000"/>
                          <w:kern w:val="24"/>
                          <w:szCs w:val="24"/>
                        </w:rPr>
                      </w:pPr>
                      <w:r w:rsidRPr="0023161E">
                        <w:rPr>
                          <w:rFonts w:ascii="Calibri" w:eastAsia="Calibri" w:hAnsi="Calibri" w:cs="Arial"/>
                          <w:color w:val="000000"/>
                          <w:kern w:val="24"/>
                        </w:rPr>
                        <w:t xml:space="preserve">The following information is the main way we have to find out if the Library Service is successfully reaching the whole community.  All responses are voluntary, confidential and are used anonymously for statistical purposes only. </w:t>
                      </w:r>
                    </w:p>
                  </w:txbxContent>
                </v:textbox>
              </v:shape>
            </w:pict>
          </mc:Fallback>
        </mc:AlternateContent>
      </w:r>
    </w:p>
    <w:p w14:paraId="78914376" w14:textId="30F91A76" w:rsidR="0023161E" w:rsidRDefault="0023161E" w:rsidP="007B4DBD">
      <w:pPr>
        <w:rPr>
          <w:rFonts w:ascii="Calibri" w:hAnsi="Calibri" w:cs="Calibri"/>
          <w:sz w:val="28"/>
          <w:szCs w:val="28"/>
        </w:rPr>
      </w:pPr>
    </w:p>
    <w:p w14:paraId="66F34675" w14:textId="13C9DE56" w:rsidR="0023161E" w:rsidRDefault="0023161E" w:rsidP="007B4DBD">
      <w:pPr>
        <w:rPr>
          <w:rFonts w:ascii="Calibri" w:hAnsi="Calibri" w:cs="Calibri"/>
          <w:sz w:val="28"/>
          <w:szCs w:val="28"/>
        </w:rPr>
      </w:pPr>
    </w:p>
    <w:tbl>
      <w:tblPr>
        <w:tblpPr w:leftFromText="180" w:rightFromText="180" w:vertAnchor="text" w:horzAnchor="margin" w:tblpY="764"/>
        <w:tblW w:w="10338" w:type="dxa"/>
        <w:tblCellMar>
          <w:left w:w="0" w:type="dxa"/>
          <w:right w:w="0" w:type="dxa"/>
        </w:tblCellMar>
        <w:tblLook w:val="04A0" w:firstRow="1" w:lastRow="0" w:firstColumn="1" w:lastColumn="0" w:noHBand="0" w:noVBand="1"/>
      </w:tblPr>
      <w:tblGrid>
        <w:gridCol w:w="5292"/>
        <w:gridCol w:w="5046"/>
      </w:tblGrid>
      <w:tr w:rsidR="00BD5A47" w:rsidRPr="00B570C8" w14:paraId="45FC8274" w14:textId="3021893C"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3E9A8C5" w14:textId="2E8044EB" w:rsidR="00BD5A47" w:rsidRPr="00B570C8" w:rsidRDefault="00BD5A47" w:rsidP="00F75C99">
            <w:pPr>
              <w:rPr>
                <w:rFonts w:ascii="Calibri" w:hAnsi="Calibri" w:cs="Calibri"/>
                <w:sz w:val="28"/>
                <w:szCs w:val="28"/>
              </w:rPr>
            </w:pPr>
            <w:r w:rsidRPr="00B570C8">
              <w:rPr>
                <w:rFonts w:ascii="Calibri" w:hAnsi="Calibri" w:cs="Calibri"/>
                <w:b/>
                <w:bCs/>
                <w:sz w:val="28"/>
                <w:szCs w:val="28"/>
              </w:rPr>
              <w:t>Disability</w:t>
            </w:r>
          </w:p>
        </w:tc>
        <w:tc>
          <w:tcPr>
            <w:tcW w:w="5046" w:type="dxa"/>
            <w:tcBorders>
              <w:top w:val="single" w:sz="8" w:space="0" w:color="000000"/>
              <w:left w:val="single" w:sz="8" w:space="0" w:color="000000"/>
              <w:bottom w:val="single" w:sz="8" w:space="0" w:color="000000"/>
              <w:right w:val="single" w:sz="8" w:space="0" w:color="000000"/>
            </w:tcBorders>
          </w:tcPr>
          <w:p w14:paraId="119A8509" w14:textId="718A2C2C" w:rsidR="00BD5A47" w:rsidRPr="00BD5A47" w:rsidRDefault="00BD5A47" w:rsidP="00F75C99">
            <w:pPr>
              <w:rPr>
                <w:rFonts w:ascii="Calibri" w:eastAsia="Calibri" w:hAnsi="Calibri" w:cs="Arial"/>
                <w:b/>
                <w:bCs/>
                <w:color w:val="000000"/>
                <w:kern w:val="24"/>
              </w:rPr>
            </w:pPr>
            <w:r w:rsidRPr="0023161E">
              <w:rPr>
                <w:rFonts w:ascii="Calibri" w:eastAsia="Calibri" w:hAnsi="Calibri" w:cs="Arial"/>
                <w:b/>
                <w:bCs/>
                <w:color w:val="000000"/>
                <w:kern w:val="24"/>
              </w:rPr>
              <w:t>Please indicate which information relates to your child, or that you would prefer not to s</w:t>
            </w:r>
            <w:r w:rsidR="000A0F1B">
              <w:rPr>
                <w:rFonts w:ascii="Calibri" w:eastAsia="Calibri" w:hAnsi="Calibri" w:cs="Arial"/>
                <w:b/>
                <w:bCs/>
                <w:color w:val="000000"/>
                <w:kern w:val="24"/>
              </w:rPr>
              <w:t>t</w:t>
            </w:r>
            <w:r w:rsidR="000A0F1B">
              <w:rPr>
                <w:rFonts w:eastAsia="Calibri" w:cs="Arial"/>
                <w:b/>
                <w:bCs/>
                <w:color w:val="000000"/>
                <w:kern w:val="24"/>
              </w:rPr>
              <w:t>ate</w:t>
            </w:r>
            <w:r w:rsidRPr="0023161E">
              <w:rPr>
                <w:rFonts w:ascii="Calibri" w:eastAsia="Calibri" w:hAnsi="Calibri" w:cs="Arial"/>
                <w:b/>
                <w:bCs/>
                <w:color w:val="000000"/>
                <w:kern w:val="24"/>
              </w:rPr>
              <w:t>.</w:t>
            </w:r>
          </w:p>
        </w:tc>
      </w:tr>
      <w:tr w:rsidR="00BD5A47" w:rsidRPr="00B570C8" w14:paraId="513CD80F" w14:textId="2803F310"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32583C5" w14:textId="77777777" w:rsidR="00BD5A47" w:rsidRPr="00B570C8" w:rsidRDefault="00BD5A47" w:rsidP="00F75C99">
            <w:pPr>
              <w:rPr>
                <w:rFonts w:ascii="Calibri" w:hAnsi="Calibri" w:cs="Calibri"/>
                <w:sz w:val="28"/>
                <w:szCs w:val="28"/>
              </w:rPr>
            </w:pPr>
            <w:r w:rsidRPr="00B570C8">
              <w:rPr>
                <w:rFonts w:ascii="Calibri" w:hAnsi="Calibri" w:cs="Calibri"/>
                <w:sz w:val="28"/>
                <w:szCs w:val="28"/>
              </w:rPr>
              <w:t>Hearing impairment</w:t>
            </w:r>
          </w:p>
        </w:tc>
        <w:tc>
          <w:tcPr>
            <w:tcW w:w="5046" w:type="dxa"/>
            <w:tcBorders>
              <w:top w:val="single" w:sz="8" w:space="0" w:color="000000"/>
              <w:left w:val="single" w:sz="8" w:space="0" w:color="000000"/>
              <w:bottom w:val="single" w:sz="8" w:space="0" w:color="000000"/>
              <w:right w:val="single" w:sz="8" w:space="0" w:color="000000"/>
            </w:tcBorders>
          </w:tcPr>
          <w:p w14:paraId="3A908348" w14:textId="77777777" w:rsidR="00BD5A47" w:rsidRPr="00B570C8" w:rsidRDefault="00BD5A47" w:rsidP="00F75C99">
            <w:pPr>
              <w:rPr>
                <w:rFonts w:ascii="Calibri" w:hAnsi="Calibri" w:cs="Calibri"/>
                <w:sz w:val="28"/>
                <w:szCs w:val="28"/>
              </w:rPr>
            </w:pPr>
          </w:p>
        </w:tc>
      </w:tr>
      <w:tr w:rsidR="00BD5A47" w:rsidRPr="00B570C8" w14:paraId="0ACF5DD1" w14:textId="1F6D3BBD"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63999D6" w14:textId="77777777" w:rsidR="00BD5A47" w:rsidRPr="00B570C8" w:rsidRDefault="00BD5A47" w:rsidP="00F75C99">
            <w:pPr>
              <w:rPr>
                <w:rFonts w:ascii="Calibri" w:hAnsi="Calibri" w:cs="Calibri"/>
                <w:sz w:val="28"/>
                <w:szCs w:val="28"/>
              </w:rPr>
            </w:pPr>
            <w:r w:rsidRPr="00B570C8">
              <w:rPr>
                <w:rFonts w:ascii="Calibri" w:hAnsi="Calibri" w:cs="Calibri"/>
                <w:sz w:val="28"/>
                <w:szCs w:val="28"/>
              </w:rPr>
              <w:t>Learning difficulty</w:t>
            </w:r>
          </w:p>
        </w:tc>
        <w:tc>
          <w:tcPr>
            <w:tcW w:w="5046" w:type="dxa"/>
            <w:tcBorders>
              <w:top w:val="single" w:sz="8" w:space="0" w:color="000000"/>
              <w:left w:val="single" w:sz="8" w:space="0" w:color="000000"/>
              <w:bottom w:val="single" w:sz="8" w:space="0" w:color="000000"/>
              <w:right w:val="single" w:sz="8" w:space="0" w:color="000000"/>
            </w:tcBorders>
          </w:tcPr>
          <w:p w14:paraId="3C99926F" w14:textId="77777777" w:rsidR="00BD5A47" w:rsidRPr="00B570C8" w:rsidRDefault="00BD5A47" w:rsidP="00F75C99">
            <w:pPr>
              <w:rPr>
                <w:rFonts w:ascii="Calibri" w:hAnsi="Calibri" w:cs="Calibri"/>
                <w:sz w:val="28"/>
                <w:szCs w:val="28"/>
              </w:rPr>
            </w:pPr>
          </w:p>
        </w:tc>
      </w:tr>
      <w:tr w:rsidR="00BD5A47" w:rsidRPr="00B570C8" w14:paraId="7D399597" w14:textId="22175C91"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04EE1CF" w14:textId="77777777" w:rsidR="00BD5A47" w:rsidRPr="00B570C8" w:rsidRDefault="00BD5A47" w:rsidP="00F75C99">
            <w:pPr>
              <w:rPr>
                <w:rFonts w:ascii="Calibri" w:hAnsi="Calibri" w:cs="Calibri"/>
                <w:sz w:val="28"/>
                <w:szCs w:val="28"/>
              </w:rPr>
            </w:pPr>
            <w:r w:rsidRPr="00B570C8">
              <w:rPr>
                <w:rFonts w:ascii="Calibri" w:hAnsi="Calibri" w:cs="Calibri"/>
                <w:sz w:val="28"/>
                <w:szCs w:val="28"/>
              </w:rPr>
              <w:t>Mental Health illness</w:t>
            </w:r>
          </w:p>
        </w:tc>
        <w:tc>
          <w:tcPr>
            <w:tcW w:w="5046" w:type="dxa"/>
            <w:tcBorders>
              <w:top w:val="single" w:sz="8" w:space="0" w:color="000000"/>
              <w:left w:val="single" w:sz="8" w:space="0" w:color="000000"/>
              <w:bottom w:val="single" w:sz="8" w:space="0" w:color="000000"/>
              <w:right w:val="single" w:sz="8" w:space="0" w:color="000000"/>
            </w:tcBorders>
          </w:tcPr>
          <w:p w14:paraId="7546F68C" w14:textId="77777777" w:rsidR="00BD5A47" w:rsidRPr="00B570C8" w:rsidRDefault="00BD5A47" w:rsidP="00F75C99">
            <w:pPr>
              <w:rPr>
                <w:rFonts w:ascii="Calibri" w:hAnsi="Calibri" w:cs="Calibri"/>
                <w:sz w:val="28"/>
                <w:szCs w:val="28"/>
              </w:rPr>
            </w:pPr>
          </w:p>
        </w:tc>
      </w:tr>
      <w:tr w:rsidR="00BD5A47" w:rsidRPr="00B570C8" w14:paraId="4211E021" w14:textId="7F209314"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52CC86E" w14:textId="77777777" w:rsidR="00BD5A47" w:rsidRPr="00B570C8" w:rsidRDefault="00BD5A47" w:rsidP="00F75C99">
            <w:pPr>
              <w:rPr>
                <w:rFonts w:ascii="Calibri" w:hAnsi="Calibri" w:cs="Calibri"/>
                <w:sz w:val="28"/>
                <w:szCs w:val="28"/>
              </w:rPr>
            </w:pPr>
            <w:r w:rsidRPr="00B570C8">
              <w:rPr>
                <w:rFonts w:ascii="Calibri" w:hAnsi="Calibri" w:cs="Calibri"/>
                <w:sz w:val="28"/>
                <w:szCs w:val="28"/>
              </w:rPr>
              <w:t>Physical difficulty</w:t>
            </w:r>
          </w:p>
        </w:tc>
        <w:tc>
          <w:tcPr>
            <w:tcW w:w="5046" w:type="dxa"/>
            <w:tcBorders>
              <w:top w:val="single" w:sz="8" w:space="0" w:color="000000"/>
              <w:left w:val="single" w:sz="8" w:space="0" w:color="000000"/>
              <w:bottom w:val="single" w:sz="8" w:space="0" w:color="000000"/>
              <w:right w:val="single" w:sz="8" w:space="0" w:color="000000"/>
            </w:tcBorders>
          </w:tcPr>
          <w:p w14:paraId="1FB75C48" w14:textId="77777777" w:rsidR="00BD5A47" w:rsidRPr="00B570C8" w:rsidRDefault="00BD5A47" w:rsidP="00F75C99">
            <w:pPr>
              <w:rPr>
                <w:rFonts w:ascii="Calibri" w:hAnsi="Calibri" w:cs="Calibri"/>
                <w:sz w:val="28"/>
                <w:szCs w:val="28"/>
              </w:rPr>
            </w:pPr>
          </w:p>
        </w:tc>
      </w:tr>
      <w:tr w:rsidR="00BD5A47" w:rsidRPr="00B570C8" w14:paraId="465C5F21" w14:textId="4F9E5CCD"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2D0265C" w14:textId="77777777" w:rsidR="00BD5A47" w:rsidRPr="00B570C8" w:rsidRDefault="00BD5A47" w:rsidP="00F75C99">
            <w:pPr>
              <w:rPr>
                <w:rFonts w:ascii="Calibri" w:hAnsi="Calibri" w:cs="Calibri"/>
                <w:sz w:val="28"/>
                <w:szCs w:val="28"/>
              </w:rPr>
            </w:pPr>
            <w:r w:rsidRPr="00B570C8">
              <w:rPr>
                <w:rFonts w:ascii="Calibri" w:hAnsi="Calibri" w:cs="Calibri"/>
                <w:sz w:val="28"/>
                <w:szCs w:val="28"/>
              </w:rPr>
              <w:t>Sight impairment</w:t>
            </w:r>
          </w:p>
        </w:tc>
        <w:tc>
          <w:tcPr>
            <w:tcW w:w="5046" w:type="dxa"/>
            <w:tcBorders>
              <w:top w:val="single" w:sz="8" w:space="0" w:color="000000"/>
              <w:left w:val="single" w:sz="8" w:space="0" w:color="000000"/>
              <w:bottom w:val="single" w:sz="8" w:space="0" w:color="000000"/>
              <w:right w:val="single" w:sz="8" w:space="0" w:color="000000"/>
            </w:tcBorders>
          </w:tcPr>
          <w:p w14:paraId="095B02BC" w14:textId="77777777" w:rsidR="00BD5A47" w:rsidRPr="00B570C8" w:rsidRDefault="00BD5A47" w:rsidP="00F75C99">
            <w:pPr>
              <w:rPr>
                <w:rFonts w:ascii="Calibri" w:hAnsi="Calibri" w:cs="Calibri"/>
                <w:sz w:val="28"/>
                <w:szCs w:val="28"/>
              </w:rPr>
            </w:pPr>
          </w:p>
        </w:tc>
      </w:tr>
      <w:tr w:rsidR="00BD5A47" w:rsidRPr="00B570C8" w14:paraId="6574D7F0" w14:textId="3A292F20"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0BA484F" w14:textId="77777777" w:rsidR="00BD5A47" w:rsidRPr="00B570C8" w:rsidRDefault="00BD5A47" w:rsidP="00F75C99">
            <w:pPr>
              <w:rPr>
                <w:rFonts w:ascii="Calibri" w:hAnsi="Calibri" w:cs="Calibri"/>
                <w:sz w:val="28"/>
                <w:szCs w:val="28"/>
              </w:rPr>
            </w:pPr>
            <w:r w:rsidRPr="00B570C8">
              <w:rPr>
                <w:rFonts w:ascii="Calibri" w:hAnsi="Calibri" w:cs="Calibri"/>
                <w:sz w:val="28"/>
                <w:szCs w:val="28"/>
              </w:rPr>
              <w:t>No difficulty</w:t>
            </w:r>
          </w:p>
        </w:tc>
        <w:tc>
          <w:tcPr>
            <w:tcW w:w="5046" w:type="dxa"/>
            <w:tcBorders>
              <w:top w:val="single" w:sz="8" w:space="0" w:color="000000"/>
              <w:left w:val="single" w:sz="8" w:space="0" w:color="000000"/>
              <w:bottom w:val="single" w:sz="8" w:space="0" w:color="000000"/>
              <w:right w:val="single" w:sz="8" w:space="0" w:color="000000"/>
            </w:tcBorders>
          </w:tcPr>
          <w:p w14:paraId="5901C0C8" w14:textId="77777777" w:rsidR="00BD5A47" w:rsidRPr="00B570C8" w:rsidRDefault="00BD5A47" w:rsidP="00F75C99">
            <w:pPr>
              <w:rPr>
                <w:rFonts w:ascii="Calibri" w:hAnsi="Calibri" w:cs="Calibri"/>
                <w:sz w:val="28"/>
                <w:szCs w:val="28"/>
              </w:rPr>
            </w:pPr>
          </w:p>
        </w:tc>
      </w:tr>
      <w:tr w:rsidR="00BD5A47" w:rsidRPr="00B570C8" w14:paraId="1133241A" w14:textId="777E946E" w:rsidTr="00F75C99">
        <w:trPr>
          <w:trHeight w:val="390"/>
        </w:trPr>
        <w:tc>
          <w:tcPr>
            <w:tcW w:w="52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E8CF8D7" w14:textId="77777777" w:rsidR="00BD5A47" w:rsidRPr="00B570C8" w:rsidRDefault="00BD5A47" w:rsidP="00F75C99">
            <w:pPr>
              <w:rPr>
                <w:rFonts w:ascii="Calibri" w:hAnsi="Calibri" w:cs="Calibri"/>
                <w:sz w:val="28"/>
                <w:szCs w:val="28"/>
              </w:rPr>
            </w:pPr>
            <w:r w:rsidRPr="00B570C8">
              <w:rPr>
                <w:rFonts w:ascii="Calibri" w:hAnsi="Calibri" w:cs="Calibri"/>
                <w:sz w:val="28"/>
                <w:szCs w:val="28"/>
              </w:rPr>
              <w:t>Prefer not to state disability</w:t>
            </w:r>
          </w:p>
        </w:tc>
        <w:tc>
          <w:tcPr>
            <w:tcW w:w="5046" w:type="dxa"/>
            <w:tcBorders>
              <w:top w:val="single" w:sz="8" w:space="0" w:color="000000"/>
              <w:left w:val="single" w:sz="8" w:space="0" w:color="000000"/>
              <w:bottom w:val="single" w:sz="8" w:space="0" w:color="000000"/>
              <w:right w:val="single" w:sz="8" w:space="0" w:color="000000"/>
            </w:tcBorders>
          </w:tcPr>
          <w:p w14:paraId="4E112ACF" w14:textId="77777777" w:rsidR="00BD5A47" w:rsidRPr="00B570C8" w:rsidRDefault="00BD5A47" w:rsidP="00F75C99">
            <w:pPr>
              <w:rPr>
                <w:rFonts w:ascii="Calibri" w:hAnsi="Calibri" w:cs="Calibri"/>
                <w:sz w:val="28"/>
                <w:szCs w:val="28"/>
              </w:rPr>
            </w:pPr>
          </w:p>
        </w:tc>
      </w:tr>
    </w:tbl>
    <w:p w14:paraId="18CD2DD7" w14:textId="79B9CB3A" w:rsidR="0023161E" w:rsidRDefault="0023161E" w:rsidP="007B4DBD">
      <w:pPr>
        <w:rPr>
          <w:rFonts w:ascii="Calibri" w:hAnsi="Calibri" w:cs="Calibri"/>
          <w:sz w:val="28"/>
          <w:szCs w:val="28"/>
        </w:rPr>
      </w:pPr>
    </w:p>
    <w:p w14:paraId="728C643F" w14:textId="46285F6E" w:rsidR="007B4DBD" w:rsidRPr="00A3734B" w:rsidRDefault="00F75C99" w:rsidP="007B4DBD">
      <w:pPr>
        <w:rPr>
          <w:rFonts w:ascii="Calibri" w:hAnsi="Calibri" w:cs="Calibri"/>
          <w:vanish/>
          <w:sz w:val="28"/>
          <w:szCs w:val="28"/>
        </w:rPr>
      </w:pPr>
      <w:r w:rsidRPr="006D6149">
        <w:rPr>
          <w:rFonts w:ascii="Calibri" w:hAnsi="Calibri" w:cs="Calibri"/>
          <w:noProof/>
          <w:sz w:val="28"/>
          <w:szCs w:val="28"/>
        </w:rPr>
        <mc:AlternateContent>
          <mc:Choice Requires="wps">
            <w:drawing>
              <wp:anchor distT="45720" distB="45720" distL="114300" distR="114300" simplePos="0" relativeHeight="251658241" behindDoc="0" locked="0" layoutInCell="1" allowOverlap="1" wp14:anchorId="63BA12E4" wp14:editId="5A710CAE">
                <wp:simplePos x="0" y="0"/>
                <wp:positionH relativeFrom="column">
                  <wp:posOffset>-3175</wp:posOffset>
                </wp:positionH>
                <wp:positionV relativeFrom="paragraph">
                  <wp:posOffset>2940050</wp:posOffset>
                </wp:positionV>
                <wp:extent cx="6591300" cy="2514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2514600"/>
                        </a:xfrm>
                        <a:prstGeom prst="rect">
                          <a:avLst/>
                        </a:prstGeom>
                        <a:solidFill>
                          <a:srgbClr val="FFFFFF"/>
                        </a:solidFill>
                        <a:ln w="9525">
                          <a:solidFill>
                            <a:srgbClr val="000000"/>
                          </a:solidFill>
                          <a:miter lim="800000"/>
                          <a:headEnd/>
                          <a:tailEnd/>
                        </a:ln>
                      </wps:spPr>
                      <wps:txbx>
                        <w:txbxContent>
                          <w:p w14:paraId="362C589D" w14:textId="77777777" w:rsidR="006D6149" w:rsidRDefault="006D6149" w:rsidP="006D6149">
                            <w:pPr>
                              <w:rPr>
                                <w:rFonts w:ascii="Calibri" w:eastAsia="Calibri" w:hAnsi="Calibri"/>
                                <w:b/>
                                <w:bCs/>
                                <w:color w:val="000000"/>
                                <w:kern w:val="24"/>
                                <w:sz w:val="23"/>
                                <w:szCs w:val="23"/>
                              </w:rPr>
                            </w:pPr>
                            <w:r>
                              <w:rPr>
                                <w:rFonts w:ascii="Calibri" w:eastAsia="Calibri" w:hAnsi="Calibri"/>
                                <w:b/>
                                <w:bCs/>
                                <w:color w:val="000000"/>
                                <w:kern w:val="24"/>
                                <w:sz w:val="23"/>
                                <w:szCs w:val="23"/>
                              </w:rPr>
                              <w:t>Northamptonshire Libraries - Emails</w:t>
                            </w:r>
                          </w:p>
                          <w:p w14:paraId="5E504252" w14:textId="77777777" w:rsidR="006D6149" w:rsidRDefault="006D6149" w:rsidP="006D6149">
                            <w:pPr>
                              <w:rPr>
                                <w:rFonts w:ascii="Calibri" w:eastAsia="Calibri" w:hAnsi="Calibri"/>
                                <w:b/>
                                <w:bCs/>
                                <w:color w:val="000000"/>
                                <w:kern w:val="24"/>
                                <w:sz w:val="23"/>
                                <w:szCs w:val="23"/>
                              </w:rPr>
                            </w:pPr>
                            <w:r>
                              <w:rPr>
                                <w:rFonts w:ascii="Calibri" w:eastAsia="Calibri" w:hAnsi="Calibri"/>
                                <w:b/>
                                <w:bCs/>
                                <w:color w:val="000000"/>
                                <w:kern w:val="24"/>
                                <w:sz w:val="23"/>
                                <w:szCs w:val="23"/>
                              </w:rPr>
                              <w:t> </w:t>
                            </w:r>
                          </w:p>
                          <w:p w14:paraId="480D21F9" w14:textId="77777777" w:rsidR="006D6149" w:rsidRDefault="006D6149" w:rsidP="006D6149">
                            <w:pPr>
                              <w:rPr>
                                <w:rFonts w:ascii="Calibri" w:eastAsia="Calibri" w:hAnsi="Calibri"/>
                                <w:color w:val="000000"/>
                                <w:kern w:val="24"/>
                                <w:sz w:val="23"/>
                                <w:szCs w:val="23"/>
                              </w:rPr>
                            </w:pPr>
                            <w:r>
                              <w:rPr>
                                <w:rFonts w:ascii="Calibri" w:eastAsia="Calibri" w:hAnsi="Calibri"/>
                                <w:color w:val="000000"/>
                                <w:kern w:val="24"/>
                                <w:sz w:val="23"/>
                                <w:szCs w:val="23"/>
                              </w:rPr>
                              <w:t xml:space="preserve">By providing your email address, you are authorising us to send you email notifications that relate to library service announcements and your library membership. </w:t>
                            </w:r>
                          </w:p>
                          <w:p w14:paraId="019D2C41" w14:textId="77777777" w:rsidR="004E75BA" w:rsidRDefault="004E75BA" w:rsidP="006D6149">
                            <w:pPr>
                              <w:rPr>
                                <w:rFonts w:ascii="Calibri" w:eastAsia="Calibri" w:hAnsi="Calibri"/>
                                <w:color w:val="000000"/>
                                <w:kern w:val="24"/>
                                <w:sz w:val="23"/>
                                <w:szCs w:val="23"/>
                              </w:rPr>
                            </w:pPr>
                          </w:p>
                          <w:p w14:paraId="3ADD33A9" w14:textId="77777777" w:rsidR="006D6149" w:rsidRDefault="006D6149" w:rsidP="006D6149">
                            <w:pPr>
                              <w:rPr>
                                <w:rFonts w:ascii="Calibri" w:eastAsia="Calibri" w:hAnsi="Calibri"/>
                                <w:color w:val="000000"/>
                                <w:kern w:val="24"/>
                                <w:sz w:val="23"/>
                                <w:szCs w:val="23"/>
                              </w:rPr>
                            </w:pPr>
                            <w:r>
                              <w:rPr>
                                <w:rFonts w:ascii="Calibri" w:eastAsia="Calibri" w:hAnsi="Calibri"/>
                                <w:color w:val="000000"/>
                                <w:kern w:val="24"/>
                                <w:sz w:val="23"/>
                                <w:szCs w:val="23"/>
                              </w:rPr>
                              <w:t xml:space="preserve">From time to time we may contact you to inform you of events/promotions that are provided by NLIS, NNC or our partners.  For us to do this we ask you if you are happy to join our Marketing Email service.  You can decline and still receive library service announcements and library membership information by “opting out” of any email contact by contacting any Northamptonshire Library. We will never sell your email address or share your email address to anybody that is not a partner of Northamptonshire Libraries, as we take how we use and handle the information you share with us seriously. Please note that the email notification service is a courtesy service and once the email leaves our service partners email server, we have no control over its delivery. </w:t>
                            </w:r>
                          </w:p>
                          <w:p w14:paraId="78CE12DA" w14:textId="64268E42" w:rsidR="006D6149" w:rsidRDefault="006D61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A12E4" id="Text Box 2" o:spid="_x0000_s1027" type="#_x0000_t202" style="position:absolute;margin-left:-.25pt;margin-top:231.5pt;width:519pt;height:198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">
                <v:textbox>
                  <w:txbxContent>
                    <w:p w14:paraId="362C589D" w14:textId="77777777" w:rsidR="006D6149" w:rsidRDefault="006D6149" w:rsidP="006D6149">
                      <w:pPr>
                        <w:rPr>
                          <w:rFonts w:ascii="Calibri" w:eastAsia="Calibri" w:hAnsi="Calibri"/>
                          <w:b/>
                          <w:bCs/>
                          <w:color w:val="000000"/>
                          <w:kern w:val="24"/>
                          <w:sz w:val="23"/>
                          <w:szCs w:val="23"/>
                        </w:rPr>
                      </w:pPr>
                      <w:r>
                        <w:rPr>
                          <w:rFonts w:ascii="Calibri" w:eastAsia="Calibri" w:hAnsi="Calibri"/>
                          <w:b/>
                          <w:bCs/>
                          <w:color w:val="000000"/>
                          <w:kern w:val="24"/>
                          <w:sz w:val="23"/>
                          <w:szCs w:val="23"/>
                        </w:rPr>
                        <w:t>Northamptonshire Libraries - Emails</w:t>
                      </w:r>
                    </w:p>
                    <w:p w14:paraId="5E504252" w14:textId="77777777" w:rsidR="006D6149" w:rsidRDefault="006D6149" w:rsidP="006D6149">
                      <w:pPr>
                        <w:rPr>
                          <w:rFonts w:ascii="Calibri" w:eastAsia="Calibri" w:hAnsi="Calibri"/>
                          <w:b/>
                          <w:bCs/>
                          <w:color w:val="000000"/>
                          <w:kern w:val="24"/>
                          <w:sz w:val="23"/>
                          <w:szCs w:val="23"/>
                        </w:rPr>
                      </w:pPr>
                      <w:r>
                        <w:rPr>
                          <w:rFonts w:ascii="Calibri" w:eastAsia="Calibri" w:hAnsi="Calibri"/>
                          <w:b/>
                          <w:bCs/>
                          <w:color w:val="000000"/>
                          <w:kern w:val="24"/>
                          <w:sz w:val="23"/>
                          <w:szCs w:val="23"/>
                        </w:rPr>
                        <w:t> </w:t>
                      </w:r>
                    </w:p>
                    <w:p w14:paraId="480D21F9" w14:textId="77777777" w:rsidR="006D6149" w:rsidRDefault="006D6149" w:rsidP="006D6149">
                      <w:pPr>
                        <w:rPr>
                          <w:rFonts w:ascii="Calibri" w:eastAsia="Calibri" w:hAnsi="Calibri"/>
                          <w:color w:val="000000"/>
                          <w:kern w:val="24"/>
                          <w:sz w:val="23"/>
                          <w:szCs w:val="23"/>
                        </w:rPr>
                      </w:pPr>
                      <w:r>
                        <w:rPr>
                          <w:rFonts w:ascii="Calibri" w:eastAsia="Calibri" w:hAnsi="Calibri"/>
                          <w:color w:val="000000"/>
                          <w:kern w:val="24"/>
                          <w:sz w:val="23"/>
                          <w:szCs w:val="23"/>
                        </w:rPr>
                        <w:t xml:space="preserve">By providing your email address, you are authorising us to send you email notifications that relate to library service announcements and your library membership. </w:t>
                      </w:r>
                    </w:p>
                    <w:p w14:paraId="019D2C41" w14:textId="77777777" w:rsidR="004E75BA" w:rsidRDefault="004E75BA" w:rsidP="006D6149">
                      <w:pPr>
                        <w:rPr>
                          <w:rFonts w:ascii="Calibri" w:eastAsia="Calibri" w:hAnsi="Calibri"/>
                          <w:color w:val="000000"/>
                          <w:kern w:val="24"/>
                          <w:sz w:val="23"/>
                          <w:szCs w:val="23"/>
                        </w:rPr>
                      </w:pPr>
                    </w:p>
                    <w:p w14:paraId="3ADD33A9" w14:textId="77777777" w:rsidR="006D6149" w:rsidRDefault="006D6149" w:rsidP="006D6149">
                      <w:pPr>
                        <w:rPr>
                          <w:rFonts w:ascii="Calibri" w:eastAsia="Calibri" w:hAnsi="Calibri"/>
                          <w:color w:val="000000"/>
                          <w:kern w:val="24"/>
                          <w:sz w:val="23"/>
                          <w:szCs w:val="23"/>
                        </w:rPr>
                      </w:pPr>
                      <w:r>
                        <w:rPr>
                          <w:rFonts w:ascii="Calibri" w:eastAsia="Calibri" w:hAnsi="Calibri"/>
                          <w:color w:val="000000"/>
                          <w:kern w:val="24"/>
                          <w:sz w:val="23"/>
                          <w:szCs w:val="23"/>
                        </w:rPr>
                        <w:t xml:space="preserve">From time to time we may contact you to inform you of events/promotions that are provided by NLIS, NNC or our partners.  For us to do this we ask you if you are happy to join our Marketing Email service.  You can decline and still receive library service announcements and library membership information by “opting out” of any email contact by contacting any Northamptonshire Library. We will never sell your email address or share your email address to anybody that is not a partner of Northamptonshire Libraries, as we take how we use and handle the information you share with us seriously. Please note that the email notification service is a courtesy service and once the email leaves our service partners email server, we have no control over its delivery. </w:t>
                      </w:r>
                    </w:p>
                    <w:p w14:paraId="78CE12DA" w14:textId="64268E42" w:rsidR="006D6149" w:rsidRDefault="006D6149"/>
                  </w:txbxContent>
                </v:textbox>
                <w10:wrap type="square"/>
              </v:shape>
            </w:pict>
          </mc:Fallback>
        </mc:AlternateContent>
      </w:r>
    </w:p>
    <w:p w14:paraId="78C3C63A" w14:textId="77777777" w:rsidR="00401CEC" w:rsidRPr="00401CEC" w:rsidRDefault="00401CEC" w:rsidP="00401CEC">
      <w:pPr>
        <w:rPr>
          <w:vanish/>
        </w:rPr>
      </w:pPr>
    </w:p>
    <w:p w14:paraId="0998A0C7" w14:textId="77777777" w:rsidR="00E60845" w:rsidRPr="00E60845" w:rsidRDefault="00E60845" w:rsidP="00D1389B">
      <w:pPr>
        <w:rPr>
          <w:rFonts w:ascii="Calibri" w:hAnsi="Calibri" w:cs="Calibri"/>
          <w:sz w:val="22"/>
          <w:szCs w:val="24"/>
        </w:rPr>
      </w:pPr>
    </w:p>
    <w:sectPr w:rsidR="00E60845" w:rsidRPr="00E60845" w:rsidSect="003A01DA">
      <w:headerReference w:type="even" r:id="rId13"/>
      <w:headerReference w:type="default" r:id="rId14"/>
      <w:footerReference w:type="even" r:id="rId15"/>
      <w:footerReference w:type="default" r:id="rId16"/>
      <w:headerReference w:type="first" r:id="rId17"/>
      <w:footerReference w:type="first" r:id="rId18"/>
      <w:pgSz w:w="11907" w:h="16840" w:code="9"/>
      <w:pgMar w:top="720" w:right="720" w:bottom="720" w:left="720" w:header="397" w:footer="5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38669" w14:textId="77777777" w:rsidR="008D0797" w:rsidRDefault="008D0797">
      <w:r>
        <w:separator/>
      </w:r>
    </w:p>
  </w:endnote>
  <w:endnote w:type="continuationSeparator" w:id="0">
    <w:p w14:paraId="27D9D890" w14:textId="77777777" w:rsidR="008D0797" w:rsidRDefault="008D0797">
      <w:r>
        <w:continuationSeparator/>
      </w:r>
    </w:p>
  </w:endnote>
  <w:endnote w:type="continuationNotice" w:id="1">
    <w:p w14:paraId="545CB542" w14:textId="77777777" w:rsidR="00444450" w:rsidRDefault="004444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7502A" w14:textId="77777777" w:rsidR="004F51FE" w:rsidRDefault="004F5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D860E" w14:textId="77777777" w:rsidR="004F51FE" w:rsidRDefault="004F51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00102" w14:textId="3B217C44" w:rsidR="00EB6293" w:rsidRDefault="001E0D50">
    <w:pPr>
      <w:pStyle w:val="Footer"/>
    </w:pPr>
    <w:r>
      <w:rPr>
        <w:noProof/>
      </w:rPr>
      <w:drawing>
        <wp:anchor distT="0" distB="0" distL="114300" distR="114300" simplePos="0" relativeHeight="251658241" behindDoc="0" locked="0" layoutInCell="1" allowOverlap="1" wp14:anchorId="5076632F" wp14:editId="3642C8E3">
          <wp:simplePos x="0" y="0"/>
          <wp:positionH relativeFrom="column">
            <wp:posOffset>0</wp:posOffset>
          </wp:positionH>
          <wp:positionV relativeFrom="paragraph">
            <wp:posOffset>133350</wp:posOffset>
          </wp:positionV>
          <wp:extent cx="1798320" cy="39624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320" cy="39624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14:anchorId="3D75B2F8" wp14:editId="2F898DE2">
              <wp:simplePos x="0" y="0"/>
              <wp:positionH relativeFrom="column">
                <wp:posOffset>1073150</wp:posOffset>
              </wp:positionH>
              <wp:positionV relativeFrom="paragraph">
                <wp:posOffset>-312420</wp:posOffset>
              </wp:positionV>
              <wp:extent cx="3359150" cy="398145"/>
              <wp:effectExtent l="0" t="0" r="0" b="0"/>
              <wp:wrapNone/>
              <wp:docPr id="3076"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398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FD9C2" w14:textId="77777777" w:rsidR="00E60845" w:rsidRDefault="00E60845" w:rsidP="00E60845">
                          <w:pPr>
                            <w:pStyle w:val="NormalWeb"/>
                            <w:spacing w:before="0" w:beforeAutospacing="0" w:after="0" w:afterAutospacing="0"/>
                            <w:jc w:val="center"/>
                            <w:textAlignment w:val="baseline"/>
                          </w:pPr>
                          <w:r w:rsidRPr="00E60845">
                            <w:rPr>
                              <w:rFonts w:ascii="Tahoma" w:hAnsi="Tahoma" w:cs="Tahoma"/>
                              <w:color w:val="000000"/>
                              <w:kern w:val="24"/>
                              <w:sz w:val="20"/>
                              <w:szCs w:val="20"/>
                            </w:rPr>
                            <w:t xml:space="preserve"> </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type w14:anchorId="3D75B2F8" id="_x0000_t202" coordsize="21600,21600" o:spt="202" path="m,l,21600r21600,l21600,xe">
              <v:stroke joinstyle="miter"/>
              <v:path gradientshapeok="t" o:connecttype="rect"/>
            </v:shapetype>
            <v:shape id="TextBox 9" o:spid="_x0000_s1028" type="#_x0000_t202" style="position:absolute;margin-left:84.5pt;margin-top:-24.6pt;width:264.5pt;height:3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" filled="f" stroked="f">
              <v:textbox style="mso-fit-shape-to-text:t">
                <w:txbxContent>
                  <w:p w14:paraId="59FFD9C2" w14:textId="77777777" w:rsidR="00E60845" w:rsidRDefault="00E60845" w:rsidP="00E60845">
                    <w:pPr>
                      <w:pStyle w:val="NormalWeb"/>
                      <w:spacing w:before="0" w:beforeAutospacing="0" w:after="0" w:afterAutospacing="0"/>
                      <w:jc w:val="center"/>
                      <w:textAlignment w:val="baseline"/>
                    </w:pPr>
                    <w:r w:rsidRPr="00E60845">
                      <w:rPr>
                        <w:rFonts w:ascii="Tahoma" w:hAnsi="Tahoma" w:cs="Tahoma"/>
                        <w:color w:val="000000"/>
                        <w:kern w:val="24"/>
                        <w:sz w:val="20"/>
                        <w:szCs w:val="20"/>
                      </w:rPr>
                      <w:t xml:space="preserve"> </w:t>
                    </w:r>
                  </w:p>
                </w:txbxContent>
              </v:textbox>
            </v:shape>
          </w:pict>
        </mc:Fallback>
      </mc:AlternateContent>
    </w:r>
    <w:r>
      <w:rPr>
        <w:noProof/>
      </w:rPr>
      <w:drawing>
        <wp:inline distT="0" distB="0" distL="0" distR="0" wp14:anchorId="42F905BA" wp14:editId="03D67A8A">
          <wp:extent cx="6858000" cy="695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0" cy="6953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6EEC6" w14:textId="77777777" w:rsidR="008D0797" w:rsidRDefault="008D0797">
      <w:r>
        <w:separator/>
      </w:r>
    </w:p>
  </w:footnote>
  <w:footnote w:type="continuationSeparator" w:id="0">
    <w:p w14:paraId="554AE28B" w14:textId="77777777" w:rsidR="008D0797" w:rsidRDefault="008D0797">
      <w:r>
        <w:continuationSeparator/>
      </w:r>
    </w:p>
  </w:footnote>
  <w:footnote w:type="continuationNotice" w:id="1">
    <w:p w14:paraId="59C1D837" w14:textId="77777777" w:rsidR="00444450" w:rsidRDefault="004444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36B0E" w14:textId="77777777" w:rsidR="004F51FE" w:rsidRDefault="004F51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76D82" w14:textId="2122E036" w:rsidR="006F20E9" w:rsidRPr="006F20E9" w:rsidRDefault="001E0D50" w:rsidP="006F20E9">
    <w:pPr>
      <w:pStyle w:val="Header"/>
      <w:rPr>
        <w:b/>
        <w:bCs/>
      </w:rPr>
    </w:pPr>
    <w:r>
      <w:rPr>
        <w:noProof/>
      </w:rPr>
      <w:drawing>
        <wp:anchor distT="0" distB="0" distL="114300" distR="114300" simplePos="0" relativeHeight="251658243" behindDoc="0" locked="0" layoutInCell="1" allowOverlap="1" wp14:anchorId="64C6C5F5" wp14:editId="40AEE7E4">
          <wp:simplePos x="0" y="0"/>
          <wp:positionH relativeFrom="column">
            <wp:posOffset>0</wp:posOffset>
          </wp:positionH>
          <wp:positionV relativeFrom="paragraph">
            <wp:posOffset>0</wp:posOffset>
          </wp:positionV>
          <wp:extent cx="1895475" cy="56197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561975"/>
                  </a:xfrm>
                  <a:prstGeom prst="rect">
                    <a:avLst/>
                  </a:prstGeom>
                  <a:noFill/>
                </pic:spPr>
              </pic:pic>
            </a:graphicData>
          </a:graphic>
          <wp14:sizeRelH relativeFrom="page">
            <wp14:pctWidth>0</wp14:pctWidth>
          </wp14:sizeRelH>
          <wp14:sizeRelV relativeFrom="page">
            <wp14:pctHeight>0</wp14:pctHeight>
          </wp14:sizeRelV>
        </wp:anchor>
      </w:drawing>
    </w:r>
    <w:r w:rsidR="006F20E9">
      <w:tab/>
    </w:r>
    <w:r w:rsidR="006F20E9">
      <w:tab/>
    </w:r>
  </w:p>
  <w:p w14:paraId="5747E71D" w14:textId="1A80DC3C" w:rsidR="006F20E9" w:rsidRDefault="006F20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0BBD8" w14:textId="6B838DC0" w:rsidR="00EB6293" w:rsidRDefault="001E0D50" w:rsidP="00E60845">
    <w:pPr>
      <w:pStyle w:val="Header"/>
    </w:pPr>
    <w:r>
      <w:rPr>
        <w:noProof/>
      </w:rPr>
      <w:drawing>
        <wp:anchor distT="0" distB="0" distL="114300" distR="114300" simplePos="0" relativeHeight="251658242" behindDoc="0" locked="0" layoutInCell="1" allowOverlap="1" wp14:anchorId="76EE8200" wp14:editId="2C4B9AEF">
          <wp:simplePos x="0" y="0"/>
          <wp:positionH relativeFrom="column">
            <wp:posOffset>4876800</wp:posOffset>
          </wp:positionH>
          <wp:positionV relativeFrom="paragraph">
            <wp:posOffset>127000</wp:posOffset>
          </wp:positionV>
          <wp:extent cx="1798320" cy="54864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3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5DCBC11" wp14:editId="63C50293">
          <wp:extent cx="6858000" cy="704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style="mso-position-vertical-relative:line" fill="f" fillcolor="white" stroke="f">
      <v:fill color="white" on="f"/>
      <v:stroke on="f"/>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2E3"/>
    <w:rsid w:val="0000266D"/>
    <w:rsid w:val="00005C48"/>
    <w:rsid w:val="00011480"/>
    <w:rsid w:val="00012D03"/>
    <w:rsid w:val="00013585"/>
    <w:rsid w:val="00013A04"/>
    <w:rsid w:val="00015423"/>
    <w:rsid w:val="000178E6"/>
    <w:rsid w:val="000212C5"/>
    <w:rsid w:val="00033DA2"/>
    <w:rsid w:val="00033E35"/>
    <w:rsid w:val="00036790"/>
    <w:rsid w:val="00047B00"/>
    <w:rsid w:val="00073700"/>
    <w:rsid w:val="00080021"/>
    <w:rsid w:val="00087F42"/>
    <w:rsid w:val="00090497"/>
    <w:rsid w:val="00094315"/>
    <w:rsid w:val="000947B2"/>
    <w:rsid w:val="000A0F1B"/>
    <w:rsid w:val="000A5E24"/>
    <w:rsid w:val="000A77EF"/>
    <w:rsid w:val="000B47C1"/>
    <w:rsid w:val="000B61BA"/>
    <w:rsid w:val="000B7530"/>
    <w:rsid w:val="000C1729"/>
    <w:rsid w:val="000C5DBC"/>
    <w:rsid w:val="000C7860"/>
    <w:rsid w:val="000D317D"/>
    <w:rsid w:val="000D4251"/>
    <w:rsid w:val="000D68EE"/>
    <w:rsid w:val="000D7434"/>
    <w:rsid w:val="000E48BE"/>
    <w:rsid w:val="000E5BCA"/>
    <w:rsid w:val="000E6F92"/>
    <w:rsid w:val="001001D9"/>
    <w:rsid w:val="001014F2"/>
    <w:rsid w:val="00112BDF"/>
    <w:rsid w:val="00124C4D"/>
    <w:rsid w:val="00125172"/>
    <w:rsid w:val="00126D71"/>
    <w:rsid w:val="00134903"/>
    <w:rsid w:val="00134D0C"/>
    <w:rsid w:val="00147D27"/>
    <w:rsid w:val="00151E9D"/>
    <w:rsid w:val="00154149"/>
    <w:rsid w:val="00155B19"/>
    <w:rsid w:val="00155C82"/>
    <w:rsid w:val="00156307"/>
    <w:rsid w:val="0016721E"/>
    <w:rsid w:val="00170418"/>
    <w:rsid w:val="0017393B"/>
    <w:rsid w:val="00174467"/>
    <w:rsid w:val="001906C2"/>
    <w:rsid w:val="001B1957"/>
    <w:rsid w:val="001B20D3"/>
    <w:rsid w:val="001B71DF"/>
    <w:rsid w:val="001D1788"/>
    <w:rsid w:val="001D4525"/>
    <w:rsid w:val="001D6045"/>
    <w:rsid w:val="001E0D50"/>
    <w:rsid w:val="001F280A"/>
    <w:rsid w:val="001F2F0A"/>
    <w:rsid w:val="001F3952"/>
    <w:rsid w:val="00202053"/>
    <w:rsid w:val="002037E2"/>
    <w:rsid w:val="00205234"/>
    <w:rsid w:val="00211F7E"/>
    <w:rsid w:val="00213E51"/>
    <w:rsid w:val="00214366"/>
    <w:rsid w:val="002225EA"/>
    <w:rsid w:val="0023161E"/>
    <w:rsid w:val="0023456A"/>
    <w:rsid w:val="0023561E"/>
    <w:rsid w:val="00242A93"/>
    <w:rsid w:val="00245E7B"/>
    <w:rsid w:val="00254DF2"/>
    <w:rsid w:val="00257BF3"/>
    <w:rsid w:val="00260D76"/>
    <w:rsid w:val="00262374"/>
    <w:rsid w:val="00263FF5"/>
    <w:rsid w:val="00270534"/>
    <w:rsid w:val="00272881"/>
    <w:rsid w:val="00274776"/>
    <w:rsid w:val="00276E5D"/>
    <w:rsid w:val="00282BA9"/>
    <w:rsid w:val="00285395"/>
    <w:rsid w:val="00290B24"/>
    <w:rsid w:val="002930B3"/>
    <w:rsid w:val="002945C2"/>
    <w:rsid w:val="0029790C"/>
    <w:rsid w:val="00297DBB"/>
    <w:rsid w:val="002A2645"/>
    <w:rsid w:val="002A291B"/>
    <w:rsid w:val="002A4EAA"/>
    <w:rsid w:val="002A7895"/>
    <w:rsid w:val="002B3A5C"/>
    <w:rsid w:val="002B7DE0"/>
    <w:rsid w:val="002C41AE"/>
    <w:rsid w:val="002C4971"/>
    <w:rsid w:val="002C6673"/>
    <w:rsid w:val="002D11CB"/>
    <w:rsid w:val="002D3532"/>
    <w:rsid w:val="002D47F0"/>
    <w:rsid w:val="002D4C3C"/>
    <w:rsid w:val="002D7602"/>
    <w:rsid w:val="002E2981"/>
    <w:rsid w:val="002E780A"/>
    <w:rsid w:val="002F6B0E"/>
    <w:rsid w:val="00310456"/>
    <w:rsid w:val="0031178C"/>
    <w:rsid w:val="00315684"/>
    <w:rsid w:val="00320E22"/>
    <w:rsid w:val="00333F91"/>
    <w:rsid w:val="00350CD0"/>
    <w:rsid w:val="00350D29"/>
    <w:rsid w:val="00350DCC"/>
    <w:rsid w:val="00351C94"/>
    <w:rsid w:val="003523D5"/>
    <w:rsid w:val="00355863"/>
    <w:rsid w:val="00362070"/>
    <w:rsid w:val="00372BCE"/>
    <w:rsid w:val="003754B2"/>
    <w:rsid w:val="003823F2"/>
    <w:rsid w:val="00382CFA"/>
    <w:rsid w:val="00383A21"/>
    <w:rsid w:val="00393762"/>
    <w:rsid w:val="003953F5"/>
    <w:rsid w:val="0039632E"/>
    <w:rsid w:val="003A01DA"/>
    <w:rsid w:val="003A62A7"/>
    <w:rsid w:val="003B2E25"/>
    <w:rsid w:val="003B7A30"/>
    <w:rsid w:val="003C1DAF"/>
    <w:rsid w:val="003D0B67"/>
    <w:rsid w:val="003E1119"/>
    <w:rsid w:val="003E36E3"/>
    <w:rsid w:val="003E7D8D"/>
    <w:rsid w:val="003F2C7C"/>
    <w:rsid w:val="003F3A34"/>
    <w:rsid w:val="003F406A"/>
    <w:rsid w:val="003F71D2"/>
    <w:rsid w:val="00401456"/>
    <w:rsid w:val="00401CEC"/>
    <w:rsid w:val="00406398"/>
    <w:rsid w:val="004076FF"/>
    <w:rsid w:val="004159F0"/>
    <w:rsid w:val="00420F05"/>
    <w:rsid w:val="004221A6"/>
    <w:rsid w:val="00422673"/>
    <w:rsid w:val="00424A57"/>
    <w:rsid w:val="00426142"/>
    <w:rsid w:val="00444450"/>
    <w:rsid w:val="004555C6"/>
    <w:rsid w:val="004558CF"/>
    <w:rsid w:val="0045712F"/>
    <w:rsid w:val="004601EE"/>
    <w:rsid w:val="00463E41"/>
    <w:rsid w:val="00472AB1"/>
    <w:rsid w:val="00473A51"/>
    <w:rsid w:val="00475EFF"/>
    <w:rsid w:val="0047679D"/>
    <w:rsid w:val="00476CA2"/>
    <w:rsid w:val="00476D60"/>
    <w:rsid w:val="0048061F"/>
    <w:rsid w:val="004852DB"/>
    <w:rsid w:val="00497475"/>
    <w:rsid w:val="004A379D"/>
    <w:rsid w:val="004B1AFF"/>
    <w:rsid w:val="004B3E3D"/>
    <w:rsid w:val="004C02E3"/>
    <w:rsid w:val="004C1C34"/>
    <w:rsid w:val="004C22A3"/>
    <w:rsid w:val="004C2FC6"/>
    <w:rsid w:val="004C42D0"/>
    <w:rsid w:val="004D2A1E"/>
    <w:rsid w:val="004D3CE6"/>
    <w:rsid w:val="004D57E3"/>
    <w:rsid w:val="004E1DDC"/>
    <w:rsid w:val="004E75BA"/>
    <w:rsid w:val="004F19BC"/>
    <w:rsid w:val="004F42C4"/>
    <w:rsid w:val="004F4CAD"/>
    <w:rsid w:val="004F51FE"/>
    <w:rsid w:val="00503D03"/>
    <w:rsid w:val="00505D82"/>
    <w:rsid w:val="00515566"/>
    <w:rsid w:val="00521EDB"/>
    <w:rsid w:val="00523262"/>
    <w:rsid w:val="005305FB"/>
    <w:rsid w:val="00532614"/>
    <w:rsid w:val="00535EA5"/>
    <w:rsid w:val="0054001C"/>
    <w:rsid w:val="00540B89"/>
    <w:rsid w:val="00541E3E"/>
    <w:rsid w:val="00542462"/>
    <w:rsid w:val="005429F4"/>
    <w:rsid w:val="00546EB7"/>
    <w:rsid w:val="0055611F"/>
    <w:rsid w:val="005572E4"/>
    <w:rsid w:val="00562BD1"/>
    <w:rsid w:val="0056308B"/>
    <w:rsid w:val="00567C98"/>
    <w:rsid w:val="005811A5"/>
    <w:rsid w:val="005979CC"/>
    <w:rsid w:val="005A410E"/>
    <w:rsid w:val="005B75FF"/>
    <w:rsid w:val="005D1ED7"/>
    <w:rsid w:val="005D2138"/>
    <w:rsid w:val="005E0EF0"/>
    <w:rsid w:val="005E3883"/>
    <w:rsid w:val="005E5BE4"/>
    <w:rsid w:val="005E6700"/>
    <w:rsid w:val="005E6EB0"/>
    <w:rsid w:val="005F2478"/>
    <w:rsid w:val="005F4221"/>
    <w:rsid w:val="005F71F7"/>
    <w:rsid w:val="00602AED"/>
    <w:rsid w:val="00622C13"/>
    <w:rsid w:val="0063273A"/>
    <w:rsid w:val="00634FF4"/>
    <w:rsid w:val="0063519E"/>
    <w:rsid w:val="00641E31"/>
    <w:rsid w:val="00642D1A"/>
    <w:rsid w:val="00644088"/>
    <w:rsid w:val="006506A1"/>
    <w:rsid w:val="00650866"/>
    <w:rsid w:val="006641E4"/>
    <w:rsid w:val="0067528A"/>
    <w:rsid w:val="00677930"/>
    <w:rsid w:val="006810E0"/>
    <w:rsid w:val="00684F64"/>
    <w:rsid w:val="00697E85"/>
    <w:rsid w:val="006A050D"/>
    <w:rsid w:val="006A3E1D"/>
    <w:rsid w:val="006A6B6B"/>
    <w:rsid w:val="006A7048"/>
    <w:rsid w:val="006B422C"/>
    <w:rsid w:val="006C3761"/>
    <w:rsid w:val="006C64A2"/>
    <w:rsid w:val="006C7623"/>
    <w:rsid w:val="006D6149"/>
    <w:rsid w:val="006E4604"/>
    <w:rsid w:val="006F1646"/>
    <w:rsid w:val="006F20E9"/>
    <w:rsid w:val="00704BD0"/>
    <w:rsid w:val="00715819"/>
    <w:rsid w:val="0072108C"/>
    <w:rsid w:val="00722445"/>
    <w:rsid w:val="007250B9"/>
    <w:rsid w:val="007309D3"/>
    <w:rsid w:val="00733912"/>
    <w:rsid w:val="0075481E"/>
    <w:rsid w:val="00755502"/>
    <w:rsid w:val="00764698"/>
    <w:rsid w:val="00780797"/>
    <w:rsid w:val="00782133"/>
    <w:rsid w:val="00794D0D"/>
    <w:rsid w:val="007A2095"/>
    <w:rsid w:val="007B250F"/>
    <w:rsid w:val="007B48B1"/>
    <w:rsid w:val="007B4DBD"/>
    <w:rsid w:val="007B6626"/>
    <w:rsid w:val="007C084E"/>
    <w:rsid w:val="007C2D53"/>
    <w:rsid w:val="007C7EEF"/>
    <w:rsid w:val="007D50BD"/>
    <w:rsid w:val="007E4E26"/>
    <w:rsid w:val="007E7B91"/>
    <w:rsid w:val="007F39F3"/>
    <w:rsid w:val="008018EF"/>
    <w:rsid w:val="0080346C"/>
    <w:rsid w:val="0080694C"/>
    <w:rsid w:val="008077B4"/>
    <w:rsid w:val="0081250B"/>
    <w:rsid w:val="00822A26"/>
    <w:rsid w:val="00823C34"/>
    <w:rsid w:val="00827AA3"/>
    <w:rsid w:val="008366B0"/>
    <w:rsid w:val="00837271"/>
    <w:rsid w:val="00841510"/>
    <w:rsid w:val="00845A9C"/>
    <w:rsid w:val="008473E5"/>
    <w:rsid w:val="008504C2"/>
    <w:rsid w:val="00850CAB"/>
    <w:rsid w:val="008555E9"/>
    <w:rsid w:val="008605F0"/>
    <w:rsid w:val="00864735"/>
    <w:rsid w:val="00872B8C"/>
    <w:rsid w:val="00874C09"/>
    <w:rsid w:val="00875586"/>
    <w:rsid w:val="00877B60"/>
    <w:rsid w:val="00881580"/>
    <w:rsid w:val="00890FAD"/>
    <w:rsid w:val="00892537"/>
    <w:rsid w:val="00892B0A"/>
    <w:rsid w:val="00894641"/>
    <w:rsid w:val="00895F54"/>
    <w:rsid w:val="008A38D5"/>
    <w:rsid w:val="008B4B1A"/>
    <w:rsid w:val="008B55E7"/>
    <w:rsid w:val="008B7AAD"/>
    <w:rsid w:val="008C38E5"/>
    <w:rsid w:val="008C6C69"/>
    <w:rsid w:val="008D0797"/>
    <w:rsid w:val="008D5524"/>
    <w:rsid w:val="008D792C"/>
    <w:rsid w:val="008E3792"/>
    <w:rsid w:val="008E45F7"/>
    <w:rsid w:val="008E4B33"/>
    <w:rsid w:val="008E6778"/>
    <w:rsid w:val="008F2EAF"/>
    <w:rsid w:val="008F5E9D"/>
    <w:rsid w:val="008F6C22"/>
    <w:rsid w:val="009022A2"/>
    <w:rsid w:val="00903F74"/>
    <w:rsid w:val="00905523"/>
    <w:rsid w:val="00911812"/>
    <w:rsid w:val="00924222"/>
    <w:rsid w:val="00932B00"/>
    <w:rsid w:val="00935315"/>
    <w:rsid w:val="00940F29"/>
    <w:rsid w:val="009501B5"/>
    <w:rsid w:val="00953290"/>
    <w:rsid w:val="00956768"/>
    <w:rsid w:val="00960D40"/>
    <w:rsid w:val="00962CCC"/>
    <w:rsid w:val="00963C22"/>
    <w:rsid w:val="00965511"/>
    <w:rsid w:val="00972973"/>
    <w:rsid w:val="00976B2C"/>
    <w:rsid w:val="00977979"/>
    <w:rsid w:val="00980E8D"/>
    <w:rsid w:val="00981E74"/>
    <w:rsid w:val="00985C71"/>
    <w:rsid w:val="00991717"/>
    <w:rsid w:val="009919D8"/>
    <w:rsid w:val="00995CD2"/>
    <w:rsid w:val="00995E5B"/>
    <w:rsid w:val="009A41B4"/>
    <w:rsid w:val="009A7507"/>
    <w:rsid w:val="009B012B"/>
    <w:rsid w:val="009B2C33"/>
    <w:rsid w:val="009B4F1B"/>
    <w:rsid w:val="009D747D"/>
    <w:rsid w:val="009E5EE9"/>
    <w:rsid w:val="009F37A0"/>
    <w:rsid w:val="009F7660"/>
    <w:rsid w:val="00A168BD"/>
    <w:rsid w:val="00A20494"/>
    <w:rsid w:val="00A31978"/>
    <w:rsid w:val="00A31F59"/>
    <w:rsid w:val="00A3418E"/>
    <w:rsid w:val="00A3734B"/>
    <w:rsid w:val="00A42C94"/>
    <w:rsid w:val="00A42D45"/>
    <w:rsid w:val="00A45592"/>
    <w:rsid w:val="00A461FF"/>
    <w:rsid w:val="00A502B5"/>
    <w:rsid w:val="00A60FB9"/>
    <w:rsid w:val="00A617E1"/>
    <w:rsid w:val="00A67943"/>
    <w:rsid w:val="00A70AD9"/>
    <w:rsid w:val="00A814D0"/>
    <w:rsid w:val="00A833EB"/>
    <w:rsid w:val="00A835E9"/>
    <w:rsid w:val="00A83EEA"/>
    <w:rsid w:val="00A841D0"/>
    <w:rsid w:val="00A911F2"/>
    <w:rsid w:val="00A914E6"/>
    <w:rsid w:val="00AA3012"/>
    <w:rsid w:val="00AA70F1"/>
    <w:rsid w:val="00AA75D4"/>
    <w:rsid w:val="00AB3347"/>
    <w:rsid w:val="00AB5F76"/>
    <w:rsid w:val="00AC04DD"/>
    <w:rsid w:val="00AC0F69"/>
    <w:rsid w:val="00AE08E1"/>
    <w:rsid w:val="00AE38A6"/>
    <w:rsid w:val="00AE5E8A"/>
    <w:rsid w:val="00B00B86"/>
    <w:rsid w:val="00B01D60"/>
    <w:rsid w:val="00B02907"/>
    <w:rsid w:val="00B04558"/>
    <w:rsid w:val="00B06AAE"/>
    <w:rsid w:val="00B10EE6"/>
    <w:rsid w:val="00B12043"/>
    <w:rsid w:val="00B15986"/>
    <w:rsid w:val="00B1630C"/>
    <w:rsid w:val="00B32C6A"/>
    <w:rsid w:val="00B33499"/>
    <w:rsid w:val="00B40CEA"/>
    <w:rsid w:val="00B45087"/>
    <w:rsid w:val="00B45AFB"/>
    <w:rsid w:val="00B55123"/>
    <w:rsid w:val="00B570C8"/>
    <w:rsid w:val="00B6107A"/>
    <w:rsid w:val="00B6442D"/>
    <w:rsid w:val="00B66A68"/>
    <w:rsid w:val="00B746CF"/>
    <w:rsid w:val="00B7501C"/>
    <w:rsid w:val="00B8128E"/>
    <w:rsid w:val="00B908F5"/>
    <w:rsid w:val="00B9151B"/>
    <w:rsid w:val="00B93F1C"/>
    <w:rsid w:val="00B97131"/>
    <w:rsid w:val="00BA6DB3"/>
    <w:rsid w:val="00BB4DA4"/>
    <w:rsid w:val="00BC79CF"/>
    <w:rsid w:val="00BD0ED0"/>
    <w:rsid w:val="00BD104A"/>
    <w:rsid w:val="00BD515D"/>
    <w:rsid w:val="00BD5A47"/>
    <w:rsid w:val="00BD5CF9"/>
    <w:rsid w:val="00BE1213"/>
    <w:rsid w:val="00BE2090"/>
    <w:rsid w:val="00BE6470"/>
    <w:rsid w:val="00BF0E0D"/>
    <w:rsid w:val="00BF1ACC"/>
    <w:rsid w:val="00BF3335"/>
    <w:rsid w:val="00C1113C"/>
    <w:rsid w:val="00C17885"/>
    <w:rsid w:val="00C26FD4"/>
    <w:rsid w:val="00C2717C"/>
    <w:rsid w:val="00C30266"/>
    <w:rsid w:val="00C36E16"/>
    <w:rsid w:val="00C46EDA"/>
    <w:rsid w:val="00C53935"/>
    <w:rsid w:val="00C54BBB"/>
    <w:rsid w:val="00C5690C"/>
    <w:rsid w:val="00C613FD"/>
    <w:rsid w:val="00C61ED1"/>
    <w:rsid w:val="00C62138"/>
    <w:rsid w:val="00C642C2"/>
    <w:rsid w:val="00C72861"/>
    <w:rsid w:val="00C7729A"/>
    <w:rsid w:val="00C82C40"/>
    <w:rsid w:val="00C83F19"/>
    <w:rsid w:val="00C94A31"/>
    <w:rsid w:val="00C94DA7"/>
    <w:rsid w:val="00CA306D"/>
    <w:rsid w:val="00CA3AF6"/>
    <w:rsid w:val="00CB3494"/>
    <w:rsid w:val="00CC1BCA"/>
    <w:rsid w:val="00CC4AC5"/>
    <w:rsid w:val="00CD691E"/>
    <w:rsid w:val="00CE0C77"/>
    <w:rsid w:val="00CF1870"/>
    <w:rsid w:val="00CF3B28"/>
    <w:rsid w:val="00CF4A60"/>
    <w:rsid w:val="00CF7A36"/>
    <w:rsid w:val="00D02046"/>
    <w:rsid w:val="00D07C82"/>
    <w:rsid w:val="00D1389B"/>
    <w:rsid w:val="00D2740B"/>
    <w:rsid w:val="00D30CCD"/>
    <w:rsid w:val="00D334D0"/>
    <w:rsid w:val="00D37B0A"/>
    <w:rsid w:val="00D427FB"/>
    <w:rsid w:val="00D4645E"/>
    <w:rsid w:val="00D51F38"/>
    <w:rsid w:val="00D5244D"/>
    <w:rsid w:val="00D54F6A"/>
    <w:rsid w:val="00D6086E"/>
    <w:rsid w:val="00D63B18"/>
    <w:rsid w:val="00D76B5C"/>
    <w:rsid w:val="00D80F3D"/>
    <w:rsid w:val="00D8557E"/>
    <w:rsid w:val="00DA0BBE"/>
    <w:rsid w:val="00DA444E"/>
    <w:rsid w:val="00DA4E75"/>
    <w:rsid w:val="00DB51B7"/>
    <w:rsid w:val="00DC2BB9"/>
    <w:rsid w:val="00DC7634"/>
    <w:rsid w:val="00DD0C8A"/>
    <w:rsid w:val="00DD1941"/>
    <w:rsid w:val="00DD5ADA"/>
    <w:rsid w:val="00DE5CD1"/>
    <w:rsid w:val="00DE6168"/>
    <w:rsid w:val="00E10540"/>
    <w:rsid w:val="00E10A22"/>
    <w:rsid w:val="00E1421F"/>
    <w:rsid w:val="00E318FD"/>
    <w:rsid w:val="00E35E40"/>
    <w:rsid w:val="00E54B1D"/>
    <w:rsid w:val="00E54D65"/>
    <w:rsid w:val="00E5747F"/>
    <w:rsid w:val="00E60010"/>
    <w:rsid w:val="00E60845"/>
    <w:rsid w:val="00E66BE1"/>
    <w:rsid w:val="00E67AC8"/>
    <w:rsid w:val="00E839A3"/>
    <w:rsid w:val="00E92E84"/>
    <w:rsid w:val="00E92F14"/>
    <w:rsid w:val="00EA3D8A"/>
    <w:rsid w:val="00EB0F9F"/>
    <w:rsid w:val="00EB58C8"/>
    <w:rsid w:val="00EB6293"/>
    <w:rsid w:val="00ED68D0"/>
    <w:rsid w:val="00ED727F"/>
    <w:rsid w:val="00EF501B"/>
    <w:rsid w:val="00EF638F"/>
    <w:rsid w:val="00F01212"/>
    <w:rsid w:val="00F026DE"/>
    <w:rsid w:val="00F04305"/>
    <w:rsid w:val="00F0721E"/>
    <w:rsid w:val="00F14DAD"/>
    <w:rsid w:val="00F15909"/>
    <w:rsid w:val="00F171C3"/>
    <w:rsid w:val="00F20A84"/>
    <w:rsid w:val="00F275D8"/>
    <w:rsid w:val="00F275EA"/>
    <w:rsid w:val="00F307D5"/>
    <w:rsid w:val="00F31EAD"/>
    <w:rsid w:val="00F34219"/>
    <w:rsid w:val="00F3534D"/>
    <w:rsid w:val="00F35A37"/>
    <w:rsid w:val="00F36100"/>
    <w:rsid w:val="00F36E86"/>
    <w:rsid w:val="00F47FFA"/>
    <w:rsid w:val="00F5746F"/>
    <w:rsid w:val="00F606F8"/>
    <w:rsid w:val="00F63DB1"/>
    <w:rsid w:val="00F66C9F"/>
    <w:rsid w:val="00F67569"/>
    <w:rsid w:val="00F71449"/>
    <w:rsid w:val="00F74016"/>
    <w:rsid w:val="00F754B1"/>
    <w:rsid w:val="00F75C99"/>
    <w:rsid w:val="00F81CB5"/>
    <w:rsid w:val="00F87534"/>
    <w:rsid w:val="00F96267"/>
    <w:rsid w:val="00F974B1"/>
    <w:rsid w:val="00FA24BB"/>
    <w:rsid w:val="00FA3DB0"/>
    <w:rsid w:val="00FB57F2"/>
    <w:rsid w:val="00FC5045"/>
    <w:rsid w:val="00FC687D"/>
    <w:rsid w:val="00FD003C"/>
    <w:rsid w:val="00FD574F"/>
    <w:rsid w:val="00FD5787"/>
    <w:rsid w:val="00FE05A7"/>
    <w:rsid w:val="00FE5067"/>
    <w:rsid w:val="00FF49E8"/>
    <w:rsid w:val="00FF64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fill="f" fillcolor="white" stroke="f">
      <v:fill color="white" on="f"/>
      <v:stroke on="f"/>
    </o:shapedefaults>
    <o:shapelayout v:ext="edit">
      <o:idmap v:ext="edit" data="2"/>
    </o:shapelayout>
  </w:shapeDefaults>
  <w:decimalSymbol w:val="."/>
  <w:listSeparator w:val=","/>
  <w14:docId w14:val="7DA22300"/>
  <w15:chartTrackingRefBased/>
  <w15:docId w15:val="{EEFB1F8B-25DB-4ECE-8003-649894B3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8CF"/>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11F7E"/>
    <w:pPr>
      <w:tabs>
        <w:tab w:val="center" w:pos="4153"/>
        <w:tab w:val="right" w:pos="8306"/>
      </w:tabs>
    </w:pPr>
  </w:style>
  <w:style w:type="paragraph" w:styleId="Footer">
    <w:name w:val="footer"/>
    <w:basedOn w:val="Normal"/>
    <w:rsid w:val="00211F7E"/>
    <w:pPr>
      <w:tabs>
        <w:tab w:val="center" w:pos="4153"/>
        <w:tab w:val="right" w:pos="8306"/>
      </w:tabs>
    </w:pPr>
  </w:style>
  <w:style w:type="paragraph" w:styleId="BalloonText">
    <w:name w:val="Balloon Text"/>
    <w:basedOn w:val="Normal"/>
    <w:link w:val="BalloonTextChar"/>
    <w:rsid w:val="00C5690C"/>
    <w:rPr>
      <w:rFonts w:ascii="Tahoma" w:hAnsi="Tahoma" w:cs="Tahoma"/>
      <w:sz w:val="16"/>
      <w:szCs w:val="16"/>
    </w:rPr>
  </w:style>
  <w:style w:type="character" w:customStyle="1" w:styleId="BalloonTextChar">
    <w:name w:val="Balloon Text Char"/>
    <w:link w:val="BalloonText"/>
    <w:rsid w:val="00C5690C"/>
    <w:rPr>
      <w:rFonts w:ascii="Tahoma" w:hAnsi="Tahoma" w:cs="Tahoma"/>
      <w:sz w:val="16"/>
      <w:szCs w:val="16"/>
      <w:lang w:val="en-GB"/>
    </w:rPr>
  </w:style>
  <w:style w:type="paragraph" w:styleId="DocumentMap">
    <w:name w:val="Document Map"/>
    <w:basedOn w:val="Normal"/>
    <w:link w:val="DocumentMapChar"/>
    <w:rsid w:val="0063519E"/>
    <w:rPr>
      <w:rFonts w:ascii="Tahoma" w:hAnsi="Tahoma" w:cs="Tahoma"/>
      <w:sz w:val="16"/>
      <w:szCs w:val="16"/>
    </w:rPr>
  </w:style>
  <w:style w:type="character" w:customStyle="1" w:styleId="DocumentMapChar">
    <w:name w:val="Document Map Char"/>
    <w:link w:val="DocumentMap"/>
    <w:rsid w:val="0063519E"/>
    <w:rPr>
      <w:rFonts w:ascii="Tahoma" w:hAnsi="Tahoma" w:cs="Tahoma"/>
      <w:sz w:val="16"/>
      <w:szCs w:val="16"/>
      <w:lang w:eastAsia="en-US"/>
    </w:rPr>
  </w:style>
  <w:style w:type="character" w:styleId="Hyperlink">
    <w:name w:val="Hyperlink"/>
    <w:rsid w:val="00503D03"/>
    <w:rPr>
      <w:color w:val="0000FF"/>
      <w:u w:val="single"/>
    </w:rPr>
  </w:style>
  <w:style w:type="character" w:styleId="FollowedHyperlink">
    <w:name w:val="FollowedHyperlink"/>
    <w:uiPriority w:val="99"/>
    <w:semiHidden/>
    <w:unhideWhenUsed/>
    <w:rsid w:val="00EB6293"/>
    <w:rPr>
      <w:color w:val="800080"/>
      <w:u w:val="single"/>
    </w:rPr>
  </w:style>
  <w:style w:type="paragraph" w:styleId="NormalWeb">
    <w:name w:val="Normal (Web)"/>
    <w:basedOn w:val="Normal"/>
    <w:uiPriority w:val="99"/>
    <w:semiHidden/>
    <w:unhideWhenUsed/>
    <w:rsid w:val="000178E6"/>
    <w:pPr>
      <w:spacing w:before="100" w:beforeAutospacing="1" w:after="100" w:afterAutospacing="1"/>
    </w:pPr>
    <w:rPr>
      <w:rFonts w:ascii="Times New Roman" w:hAnsi="Times New Roman"/>
      <w:szCs w:val="24"/>
      <w:lang w:eastAsia="en-GB"/>
    </w:rPr>
  </w:style>
  <w:style w:type="paragraph" w:styleId="NoSpacing">
    <w:name w:val="No Spacing"/>
    <w:uiPriority w:val="1"/>
    <w:qFormat/>
    <w:rsid w:val="00E60845"/>
    <w:rPr>
      <w:rFonts w:ascii="Calibri" w:eastAsia="Calibri" w:hAnsi="Calibri"/>
      <w:sz w:val="22"/>
      <w:szCs w:val="22"/>
      <w:lang w:eastAsia="en-US"/>
    </w:rPr>
  </w:style>
  <w:style w:type="character" w:customStyle="1" w:styleId="normaltextrun">
    <w:name w:val="normaltextrun"/>
    <w:basedOn w:val="DefaultParagraphFont"/>
    <w:rsid w:val="00BD0ED0"/>
  </w:style>
  <w:style w:type="character" w:customStyle="1" w:styleId="eop">
    <w:name w:val="eop"/>
    <w:basedOn w:val="DefaultParagraphFont"/>
    <w:rsid w:val="00BD0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81430">
      <w:bodyDiv w:val="1"/>
      <w:marLeft w:val="0"/>
      <w:marRight w:val="0"/>
      <w:marTop w:val="0"/>
      <w:marBottom w:val="0"/>
      <w:divBdr>
        <w:top w:val="none" w:sz="0" w:space="0" w:color="auto"/>
        <w:left w:val="none" w:sz="0" w:space="0" w:color="auto"/>
        <w:bottom w:val="none" w:sz="0" w:space="0" w:color="auto"/>
        <w:right w:val="none" w:sz="0" w:space="0" w:color="auto"/>
      </w:divBdr>
    </w:div>
    <w:div w:id="288586699">
      <w:bodyDiv w:val="1"/>
      <w:marLeft w:val="0"/>
      <w:marRight w:val="0"/>
      <w:marTop w:val="0"/>
      <w:marBottom w:val="0"/>
      <w:divBdr>
        <w:top w:val="none" w:sz="0" w:space="0" w:color="auto"/>
        <w:left w:val="none" w:sz="0" w:space="0" w:color="auto"/>
        <w:bottom w:val="none" w:sz="0" w:space="0" w:color="auto"/>
        <w:right w:val="none" w:sz="0" w:space="0" w:color="auto"/>
      </w:divBdr>
    </w:div>
    <w:div w:id="381948521">
      <w:bodyDiv w:val="1"/>
      <w:marLeft w:val="0"/>
      <w:marRight w:val="0"/>
      <w:marTop w:val="0"/>
      <w:marBottom w:val="0"/>
      <w:divBdr>
        <w:top w:val="none" w:sz="0" w:space="0" w:color="auto"/>
        <w:left w:val="none" w:sz="0" w:space="0" w:color="auto"/>
        <w:bottom w:val="none" w:sz="0" w:space="0" w:color="auto"/>
        <w:right w:val="none" w:sz="0" w:space="0" w:color="auto"/>
      </w:divBdr>
    </w:div>
    <w:div w:id="1068841891">
      <w:bodyDiv w:val="1"/>
      <w:marLeft w:val="0"/>
      <w:marRight w:val="0"/>
      <w:marTop w:val="0"/>
      <w:marBottom w:val="0"/>
      <w:divBdr>
        <w:top w:val="none" w:sz="0" w:space="0" w:color="auto"/>
        <w:left w:val="none" w:sz="0" w:space="0" w:color="auto"/>
        <w:bottom w:val="none" w:sz="0" w:space="0" w:color="auto"/>
        <w:right w:val="none" w:sz="0" w:space="0" w:color="auto"/>
      </w:divBdr>
    </w:div>
    <w:div w:id="1410932084">
      <w:bodyDiv w:val="1"/>
      <w:marLeft w:val="0"/>
      <w:marRight w:val="0"/>
      <w:marTop w:val="0"/>
      <w:marBottom w:val="0"/>
      <w:divBdr>
        <w:top w:val="none" w:sz="0" w:space="0" w:color="auto"/>
        <w:left w:val="none" w:sz="0" w:space="0" w:color="auto"/>
        <w:bottom w:val="none" w:sz="0" w:space="0" w:color="auto"/>
        <w:right w:val="none" w:sz="0" w:space="0" w:color="auto"/>
      </w:divBdr>
    </w:div>
    <w:div w:id="1499421103">
      <w:bodyDiv w:val="1"/>
      <w:marLeft w:val="0"/>
      <w:marRight w:val="0"/>
      <w:marTop w:val="0"/>
      <w:marBottom w:val="0"/>
      <w:divBdr>
        <w:top w:val="none" w:sz="0" w:space="0" w:color="auto"/>
        <w:left w:val="none" w:sz="0" w:space="0" w:color="auto"/>
        <w:bottom w:val="none" w:sz="0" w:space="0" w:color="auto"/>
        <w:right w:val="none" w:sz="0" w:space="0" w:color="auto"/>
      </w:divBdr>
    </w:div>
    <w:div w:id="163547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northnorthants.gov.uk/whatso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NCC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Year xmlns="ef061c42-2b52-4480-944b-450f0d41e2c5">2023-2024</Year>
    <Comments xmlns="ef061c42-2b52-4480-944b-450f0d41e2c5" xsi:nil="true"/>
    <lcf76f155ced4ddcb4097134ff3c332f xmlns="ef061c42-2b52-4480-944b-450f0d41e2c5">
      <Terms xmlns="http://schemas.microsoft.com/office/infopath/2007/PartnerControls"/>
    </lcf76f155ced4ddcb4097134ff3c332f>
    <TaxCatchAll xmlns="1df68176-e683-4d34-b451-7f7117d37715" xsi:nil="true"/>
    <ContentOwner xmlns="ef061c42-2b52-4480-944b-450f0d41e2c5">Library Mgrs</ContentOwn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1B071E0AF04B940964ED4662A0F1F07" ma:contentTypeVersion="19" ma:contentTypeDescription="Create a new document." ma:contentTypeScope="" ma:versionID="b275c93350ae017f00ae75b4fe4b2d2c">
  <xsd:schema xmlns:xsd="http://www.w3.org/2001/XMLSchema" xmlns:xs="http://www.w3.org/2001/XMLSchema" xmlns:p="http://schemas.microsoft.com/office/2006/metadata/properties" xmlns:ns2="ef061c42-2b52-4480-944b-450f0d41e2c5" xmlns:ns3="1df68176-e683-4d34-b451-7f7117d37715" targetNamespace="http://schemas.microsoft.com/office/2006/metadata/properties" ma:root="true" ma:fieldsID="853c2b02b7aec787898ec15a8a28d515" ns2:_="" ns3:_="">
    <xsd:import namespace="ef061c42-2b52-4480-944b-450f0d41e2c5"/>
    <xsd:import namespace="1df68176-e683-4d34-b451-7f7117d37715"/>
    <xsd:element name="properties">
      <xsd:complexType>
        <xsd:sequence>
          <xsd:element name="documentManagement">
            <xsd:complexType>
              <xsd:all>
                <xsd:element ref="ns2:MediaServiceMetadata" minOccurs="0"/>
                <xsd:element ref="ns2:MediaServiceFastMetadata" minOccurs="0"/>
                <xsd:element ref="ns2:ContentOwner"/>
                <xsd:element ref="ns2:Year"/>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61c42-2b52-4480-944b-450f0d41e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ontentOwner" ma:index="10" ma:displayName="Content Owner" ma:format="RadioButtons" ma:internalName="ContentOwner">
      <xsd:simpleType>
        <xsd:restriction base="dms:Choice">
          <xsd:enumeration value="AnswersPlus"/>
          <xsd:enumeration value="Area Mgr"/>
          <xsd:enumeration value="Business Support Team"/>
          <xsd:enumeration value="CMLs"/>
          <xsd:enumeration value="Library Mgrs"/>
          <xsd:enumeration value="Perf Analyst"/>
          <xsd:enumeration value="Strategic Mgrs"/>
          <xsd:enumeration value="Universal Offers"/>
          <xsd:enumeration value="Systems"/>
        </xsd:restriction>
      </xsd:simpleType>
    </xsd:element>
    <xsd:element name="Year" ma:index="11" ma:displayName="Year" ma:default="2022-2023" ma:format="RadioButtons" ma:internalName="Year">
      <xsd:simpleType>
        <xsd:restriction base="dms:Choice">
          <xsd:enumeration value="2021-2022"/>
          <xsd:enumeration value="2022-2023"/>
          <xsd:enumeration value="2023-2024"/>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Comments" ma:index="16" nillable="true" ma:displayName="Comments" ma:internalName="Comments">
      <xsd:simpleType>
        <xsd:restriction base="dms:Text">
          <xsd:maxLength value="255"/>
        </xsd:restriction>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2ae7475-ff6d-4d70-bbf9-bfcccfc1b01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f68176-e683-4d34-b451-7f7117d3771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269b65ea-a998-48ff-bbc3-0559126a5547}" ma:internalName="TaxCatchAll" ma:showField="CatchAllData" ma:web="1df68176-e683-4d34-b451-7f7117d377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F213E7B-0603-46B6-8CDB-DAB9830E5076}">
  <ds:schemaRefs>
    <ds:schemaRef ds:uri="http://schemas.openxmlformats.org/officeDocument/2006/bibliography"/>
  </ds:schemaRefs>
</ds:datastoreItem>
</file>

<file path=customXml/itemProps2.xml><?xml version="1.0" encoding="utf-8"?>
<ds:datastoreItem xmlns:ds="http://schemas.openxmlformats.org/officeDocument/2006/customXml" ds:itemID="{3BD6B34F-5C68-4610-B305-E4886035442E}">
  <ds:schemaRefs>
    <ds:schemaRef ds:uri="http://schemas.microsoft.com/office/2006/metadata/properties"/>
    <ds:schemaRef ds:uri="http://schemas.microsoft.com/office/infopath/2007/PartnerControls"/>
    <ds:schemaRef ds:uri="ced3c3cc-8083-4b2f-a917-2c180a973ce7"/>
    <ds:schemaRef ds:uri="81793de3-52a9-435b-963f-9518aa545b5c"/>
    <ds:schemaRef ds:uri="ef061c42-2b52-4480-944b-450f0d41e2c5"/>
    <ds:schemaRef ds:uri="1df68176-e683-4d34-b451-7f7117d37715"/>
  </ds:schemaRefs>
</ds:datastoreItem>
</file>

<file path=customXml/itemProps3.xml><?xml version="1.0" encoding="utf-8"?>
<ds:datastoreItem xmlns:ds="http://schemas.openxmlformats.org/officeDocument/2006/customXml" ds:itemID="{F0BCE592-392B-4ECA-A478-7AF48EF07F9F}">
  <ds:schemaRefs>
    <ds:schemaRef ds:uri="http://schemas.microsoft.com/sharepoint/v3/contenttype/forms"/>
  </ds:schemaRefs>
</ds:datastoreItem>
</file>

<file path=customXml/itemProps4.xml><?xml version="1.0" encoding="utf-8"?>
<ds:datastoreItem xmlns:ds="http://schemas.openxmlformats.org/officeDocument/2006/customXml" ds:itemID="{B70152B6-7FFD-4F10-8DD9-AD64EC7C0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061c42-2b52-4480-944b-450f0d41e2c5"/>
    <ds:schemaRef ds:uri="1df68176-e683-4d34-b451-7f7117d377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8672DA-70DC-4714-A315-6A338B8DA47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NCC_Template.dot</Template>
  <TotalTime>30</TotalTime>
  <Pages>1</Pages>
  <Words>301</Words>
  <Characters>1718</Characters>
  <Application>Microsoft Office Word</Application>
  <DocSecurity>4</DocSecurity>
  <Lines>14</Lines>
  <Paragraphs>4</Paragraphs>
  <ScaleCrop>false</ScaleCrop>
  <Company>Northamptonshire County Council</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Visit Joining Letter - Updated 030423</dc:title>
  <dc:subject>Class Visits</dc:subject>
  <dc:creator>maxrobinson</dc:creator>
  <cp:keywords/>
  <dc:description>Updated data protection information</dc:description>
  <cp:lastModifiedBy>K Swan</cp:lastModifiedBy>
  <cp:revision>5</cp:revision>
  <cp:lastPrinted>2017-03-07T19:54:00Z</cp:lastPrinted>
  <dcterms:created xsi:type="dcterms:W3CDTF">2025-05-03T21:12:00Z</dcterms:created>
  <dcterms:modified xsi:type="dcterms:W3CDTF">2025-05-03T13:43:00Z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0x010100F1B071E0AF04B940964ED4662A0F1F07</vt:lpwstr>
  </property>
  <property fmtid="{D5CDD505-2E9C-101B-9397-08002B2CF9AE}" pid="4" name="MSIP_Label_de6ec094-42b0-4a3f-84e1-779791d08481_Enabled">
    <vt:lpwstr>true</vt:lpwstr>
  </property>
  <property fmtid="{D5CDD505-2E9C-101B-9397-08002B2CF9AE}" pid="5" name="MSIP_Label_de6ec094-42b0-4a3f-84e1-779791d08481_SetDate">
    <vt:lpwstr>2022-04-06T14:42:36Z</vt:lpwstr>
  </property>
  <property fmtid="{D5CDD505-2E9C-101B-9397-08002B2CF9AE}" pid="6" name="MSIP_Label_de6ec094-42b0-4a3f-84e1-779791d08481_Method">
    <vt:lpwstr>Standard</vt:lpwstr>
  </property>
  <property fmtid="{D5CDD505-2E9C-101B-9397-08002B2CF9AE}" pid="7" name="MSIP_Label_de6ec094-42b0-4a3f-84e1-779791d08481_Name">
    <vt:lpwstr>OFFICAL - Public</vt:lpwstr>
  </property>
  <property fmtid="{D5CDD505-2E9C-101B-9397-08002B2CF9AE}" pid="8" name="MSIP_Label_de6ec094-42b0-4a3f-84e1-779791d08481_SiteId">
    <vt:lpwstr>e29c0ef9-9a07-4b02-b98b-7b2d8a78d737</vt:lpwstr>
  </property>
  <property fmtid="{D5CDD505-2E9C-101B-9397-08002B2CF9AE}" pid="9" name="MSIP_Label_de6ec094-42b0-4a3f-84e1-779791d08481_ActionId">
    <vt:lpwstr>215453a4-aa82-43e6-9960-84fdbbb989b7</vt:lpwstr>
  </property>
  <property fmtid="{D5CDD505-2E9C-101B-9397-08002B2CF9AE}" pid="10" name="MSIP_Label_de6ec094-42b0-4a3f-84e1-779791d08481_ContentBits">
    <vt:lpwstr>0</vt:lpwstr>
  </property>
  <property fmtid="{D5CDD505-2E9C-101B-9397-08002B2CF9AE}" pid="11" name="MediaServiceImageTags">
    <vt:lpwstr/>
  </property>
  <property fmtid="{D5CDD505-2E9C-101B-9397-08002B2CF9AE}" pid="12" name="MSIP_Label_b3e3b5ea-4b98-4e48-b5c9-b587d8d98a9b_Enabled">
    <vt:lpwstr>true</vt:lpwstr>
  </property>
  <property fmtid="{D5CDD505-2E9C-101B-9397-08002B2CF9AE}" pid="13" name="MSIP_Label_b3e3b5ea-4b98-4e48-b5c9-b587d8d98a9b_SetDate">
    <vt:lpwstr>2025-05-03T13:12:06Z</vt:lpwstr>
  </property>
  <property fmtid="{D5CDD505-2E9C-101B-9397-08002B2CF9AE}" pid="14" name="MSIP_Label_b3e3b5ea-4b98-4e48-b5c9-b587d8d98a9b_Method">
    <vt:lpwstr>Privileged</vt:lpwstr>
  </property>
  <property fmtid="{D5CDD505-2E9C-101B-9397-08002B2CF9AE}" pid="15" name="MSIP_Label_b3e3b5ea-4b98-4e48-b5c9-b587d8d98a9b_Name">
    <vt:lpwstr>b3e3b5ea-4b98-4e48-b5c9-b587d8d98a9b</vt:lpwstr>
  </property>
  <property fmtid="{D5CDD505-2E9C-101B-9397-08002B2CF9AE}" pid="16" name="MSIP_Label_b3e3b5ea-4b98-4e48-b5c9-b587d8d98a9b_SiteId">
    <vt:lpwstr>a091745a-b7d8-4d7a-b2a6-1359053d4510</vt:lpwstr>
  </property>
  <property fmtid="{D5CDD505-2E9C-101B-9397-08002B2CF9AE}" pid="17" name="MSIP_Label_b3e3b5ea-4b98-4e48-b5c9-b587d8d98a9b_ActionId">
    <vt:lpwstr>2c4e822e-3f1b-4007-be83-1e647a64fbd5</vt:lpwstr>
  </property>
  <property fmtid="{D5CDD505-2E9C-101B-9397-08002B2CF9AE}" pid="18" name="MSIP_Label_b3e3b5ea-4b98-4e48-b5c9-b587d8d98a9b_ContentBits">
    <vt:lpwstr>3</vt:lpwstr>
  </property>
  <property fmtid="{D5CDD505-2E9C-101B-9397-08002B2CF9AE}" pid="19" name="MSIP_Label_b3e3b5ea-4b98-4e48-b5c9-b587d8d98a9b_Tag">
    <vt:lpwstr>10, 0, 1, 1</vt:lpwstr>
  </property>
</Properties>
</file>